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EC0DFD" w14:textId="5A71C57E" w:rsidR="0061043A" w:rsidRDefault="008314B5" w:rsidP="008314B5">
      <w:pPr>
        <w:tabs>
          <w:tab w:val="left" w:pos="2880"/>
        </w:tabs>
        <w:ind w:left="426" w:hanging="426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E548265" wp14:editId="6088639C">
                <wp:simplePos x="0" y="0"/>
                <wp:positionH relativeFrom="margin">
                  <wp:align>right</wp:align>
                </wp:positionH>
                <wp:positionV relativeFrom="paragraph">
                  <wp:posOffset>-25400</wp:posOffset>
                </wp:positionV>
                <wp:extent cx="6010275" cy="1104900"/>
                <wp:effectExtent l="0" t="0" r="9525" b="0"/>
                <wp:wrapNone/>
                <wp:docPr id="966488220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1104900"/>
                          <a:chOff x="0" y="0"/>
                          <a:chExt cx="4324350" cy="1076325"/>
                        </a:xfrm>
                      </wpg:grpSpPr>
                      <pic:pic xmlns:pic="http://schemas.openxmlformats.org/drawingml/2006/picture">
                        <pic:nvPicPr>
                          <pic:cNvPr id="4" name="Immagine 1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04" y="7951"/>
                            <a:ext cx="384854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231992"/>
                            <a:ext cx="1482725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C77B587" w14:textId="77777777" w:rsidR="00101AD8" w:rsidRDefault="00101AD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F497D"/>
                                  <w:sz w:val="26"/>
                                </w:rPr>
                                <w:t>CITTÀ DI IGLESIAS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48265" id="Gruppo 3" o:spid="_x0000_s1026" style="position:absolute;left:0;text-align:left;margin-left:422.05pt;margin-top:-2pt;width:473.25pt;height:87pt;z-index:-251658752;mso-position-horizontal:right;mso-position-horizontal-relative:margin;mso-width-relative:margin;mso-height-relative:margin" coordsize="43243,107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4324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">
                  <v:imagedata r:id="rId10" o:title=""/>
                  <o:lock v:ext="edit" aspectratio="f"/>
                </v:shape>
                <v:shape id="Immagine 7" o:spid="_x0000_s1028" type="#_x0000_t75" style="position:absolute;left:733;top:79;width:3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4667;top:2319;width:1482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" stroked="f">
                  <v:textbox inset="1mm,1mm,1mm,1mm">
                    <w:txbxContent>
                      <w:p w14:paraId="3C77B587" w14:textId="77777777" w:rsidR="00101AD8" w:rsidRDefault="00101AD8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F497D"/>
                            <w:sz w:val="26"/>
                          </w:rPr>
                          <w:t>CITTÀ DI IGLESIAS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alibri" w:hAnsi="Calibri" w:cs="Calibri"/>
        </w:rPr>
        <w:tab/>
      </w:r>
    </w:p>
    <w:p w14:paraId="60E172C8" w14:textId="0F184AAD" w:rsidR="0061043A" w:rsidRDefault="002F3FF0" w:rsidP="002F3FF0">
      <w:pPr>
        <w:tabs>
          <w:tab w:val="left" w:pos="1853"/>
          <w:tab w:val="right" w:pos="9498"/>
        </w:tabs>
        <w:spacing w:before="120" w:line="288" w:lineRule="auto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p w14:paraId="6D3752BF" w14:textId="3980DE45" w:rsidR="008A5B97" w:rsidRPr="008A5B97" w:rsidRDefault="008A5B97" w:rsidP="008A5B97">
      <w:pPr>
        <w:spacing w:line="288" w:lineRule="auto"/>
        <w:ind w:left="6096"/>
        <w:rPr>
          <w:rFonts w:asciiTheme="minorHAnsi" w:hAnsiTheme="minorHAnsi" w:cstheme="minorHAnsi"/>
          <w:b/>
          <w:sz w:val="20"/>
          <w:szCs w:val="20"/>
        </w:rPr>
      </w:pPr>
      <w:r w:rsidRPr="008A5B97">
        <w:rPr>
          <w:rFonts w:asciiTheme="minorHAnsi" w:hAnsiTheme="minorHAnsi" w:cstheme="minorHAnsi"/>
          <w:b/>
          <w:sz w:val="20"/>
          <w:szCs w:val="20"/>
        </w:rPr>
        <w:t>III Settore Programmazione, Pianificazione e Gestione del Territorio Urbanistica e Governo del Territorio</w:t>
      </w:r>
      <w:bookmarkStart w:id="0" w:name="Servizio"/>
      <w:bookmarkEnd w:id="0"/>
    </w:p>
    <w:p w14:paraId="1F1039EF" w14:textId="437B65C3" w:rsidR="006321EF" w:rsidRDefault="006321EF" w:rsidP="006321EF">
      <w:pPr>
        <w:spacing w:line="288" w:lineRule="auto"/>
        <w:rPr>
          <w:rFonts w:ascii="Calibri" w:hAnsi="Calibri" w:cs="Calibri"/>
          <w:b/>
          <w:szCs w:val="18"/>
        </w:rPr>
      </w:pPr>
      <w:bookmarkStart w:id="1" w:name="Settore"/>
      <w:bookmarkEnd w:id="1"/>
    </w:p>
    <w:p w14:paraId="6FFBB4EA" w14:textId="2658755D" w:rsidR="000E7C5B" w:rsidRDefault="000E7C5B" w:rsidP="006321EF">
      <w:pPr>
        <w:spacing w:line="288" w:lineRule="auto"/>
        <w:rPr>
          <w:rFonts w:ascii="Calibri" w:hAnsi="Calibri" w:cs="Calibri"/>
          <w:b/>
          <w:szCs w:val="18"/>
        </w:rPr>
      </w:pPr>
    </w:p>
    <w:p w14:paraId="1DAB25ED" w14:textId="0923ADFB" w:rsidR="000E7C5B" w:rsidRDefault="000E7C5B" w:rsidP="000E7C5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7DE4">
        <w:rPr>
          <w:rFonts w:asciiTheme="minorHAnsi" w:hAnsiTheme="minorHAnsi" w:cstheme="minorHAnsi"/>
          <w:b/>
          <w:bCs/>
          <w:sz w:val="22"/>
          <w:szCs w:val="22"/>
        </w:rPr>
        <w:t xml:space="preserve">MODULO PER LA PRESENTAZIONE DELLE OSSERVAZIONI AL </w:t>
      </w:r>
      <w:r w:rsidRPr="00CA7DE4">
        <w:rPr>
          <w:rFonts w:asciiTheme="minorHAnsi" w:hAnsiTheme="minorHAnsi" w:cstheme="minorHAnsi"/>
          <w:b/>
          <w:bCs/>
          <w:sz w:val="22"/>
          <w:szCs w:val="22"/>
        </w:rPr>
        <w:br/>
        <w:t xml:space="preserve">PIANO DI UTILIZZO DEI LITORALI DEL COMUNE DI </w:t>
      </w:r>
      <w:r w:rsidR="00A719A0">
        <w:rPr>
          <w:rFonts w:asciiTheme="minorHAnsi" w:hAnsiTheme="minorHAnsi" w:cstheme="minorHAnsi"/>
          <w:b/>
          <w:bCs/>
          <w:sz w:val="22"/>
          <w:szCs w:val="22"/>
        </w:rPr>
        <w:t>IGLESIAS</w:t>
      </w:r>
    </w:p>
    <w:p w14:paraId="279D7167" w14:textId="5E1450B6" w:rsidR="007C02E9" w:rsidRDefault="007C02E9" w:rsidP="000E7C5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7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559"/>
        <w:gridCol w:w="4677"/>
      </w:tblGrid>
      <w:tr w:rsidR="007C02E9" w:rsidRPr="002155CE" w14:paraId="4793105A" w14:textId="77777777" w:rsidTr="007C02E9">
        <w:trPr>
          <w:cantSplit/>
          <w:trHeight w:val="1264"/>
          <w:jc w:val="center"/>
        </w:trPr>
        <w:tc>
          <w:tcPr>
            <w:tcW w:w="3539" w:type="dxa"/>
            <w:vAlign w:val="bottom"/>
            <w:hideMark/>
          </w:tcPr>
          <w:p w14:paraId="7C5E64C8" w14:textId="77777777" w:rsidR="007C02E9" w:rsidRPr="002155CE" w:rsidRDefault="007C02E9" w:rsidP="00155682">
            <w:pPr>
              <w:pStyle w:val="sche22"/>
              <w:overflowPunct/>
              <w:autoSpaceDE/>
              <w:autoSpaceDN w:val="0"/>
              <w:snapToGrid w:val="0"/>
              <w:spacing w:before="60" w:after="60"/>
              <w:jc w:val="left"/>
              <w:rPr>
                <w:rFonts w:ascii="Calibri" w:hAnsi="Calibri" w:cs="Tahoma"/>
                <w:sz w:val="24"/>
                <w:szCs w:val="24"/>
                <w:lang w:val="it-IT"/>
              </w:rPr>
            </w:pPr>
          </w:p>
        </w:tc>
        <w:tc>
          <w:tcPr>
            <w:tcW w:w="1559" w:type="dxa"/>
          </w:tcPr>
          <w:p w14:paraId="4C4D4BE2" w14:textId="77777777" w:rsidR="007C02E9" w:rsidRPr="002155CE" w:rsidRDefault="007C02E9" w:rsidP="007C02E9">
            <w:pPr>
              <w:snapToGrid w:val="0"/>
              <w:jc w:val="right"/>
              <w:rPr>
                <w:rFonts w:ascii="Calibri" w:hAnsi="Calibri" w:cs="Tahoma"/>
                <w:b/>
                <w:bCs/>
              </w:rPr>
            </w:pPr>
          </w:p>
          <w:p w14:paraId="4C65076D" w14:textId="77777777" w:rsidR="007C02E9" w:rsidRPr="002155CE" w:rsidRDefault="007C02E9" w:rsidP="007C02E9">
            <w:pPr>
              <w:snapToGrid w:val="0"/>
              <w:jc w:val="right"/>
              <w:rPr>
                <w:rFonts w:ascii="Calibri" w:hAnsi="Calibri" w:cs="Tahoma"/>
                <w:b/>
                <w:bCs/>
              </w:rPr>
            </w:pPr>
          </w:p>
          <w:p w14:paraId="5ADAB0C5" w14:textId="77777777" w:rsidR="007C02E9" w:rsidRPr="002155CE" w:rsidRDefault="007C02E9" w:rsidP="007C02E9">
            <w:pPr>
              <w:snapToGrid w:val="0"/>
              <w:jc w:val="right"/>
              <w:rPr>
                <w:rFonts w:ascii="Calibri" w:hAnsi="Calibri" w:cs="Tahoma"/>
                <w:b/>
                <w:bCs/>
              </w:rPr>
            </w:pPr>
          </w:p>
          <w:p w14:paraId="12BC5D0C" w14:textId="77777777" w:rsidR="007C02E9" w:rsidRPr="002155CE" w:rsidRDefault="007C02E9" w:rsidP="007C02E9">
            <w:pPr>
              <w:snapToGrid w:val="0"/>
              <w:jc w:val="right"/>
              <w:rPr>
                <w:rFonts w:ascii="Calibri" w:hAnsi="Calibri" w:cs="Tahoma"/>
                <w:b/>
                <w:bCs/>
              </w:rPr>
            </w:pPr>
          </w:p>
          <w:p w14:paraId="5F4A42EA" w14:textId="77777777" w:rsidR="007C02E9" w:rsidRPr="002155CE" w:rsidRDefault="007C02E9" w:rsidP="007C02E9">
            <w:pPr>
              <w:snapToGrid w:val="0"/>
              <w:jc w:val="right"/>
              <w:rPr>
                <w:rFonts w:ascii="Calibri" w:hAnsi="Calibri" w:cs="Tahoma"/>
                <w:b/>
                <w:bCs/>
              </w:rPr>
            </w:pPr>
          </w:p>
          <w:p w14:paraId="3EF5F5A2" w14:textId="77777777" w:rsidR="007C02E9" w:rsidRPr="002155CE" w:rsidRDefault="007C02E9" w:rsidP="007C02E9">
            <w:pPr>
              <w:snapToGrid w:val="0"/>
              <w:jc w:val="right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4677" w:type="dxa"/>
          </w:tcPr>
          <w:p w14:paraId="7CDD0D88" w14:textId="77777777" w:rsidR="007C02E9" w:rsidRPr="00D503A9" w:rsidRDefault="007C02E9" w:rsidP="007C02E9">
            <w:pPr>
              <w:pStyle w:val="sche22"/>
              <w:widowControl/>
              <w:overflowPunct/>
              <w:autoSpaceDE/>
              <w:autoSpaceDN w:val="0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proofErr w:type="spellStart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Comune</w:t>
            </w:r>
            <w:proofErr w:type="spellEnd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di Iglesias</w:t>
            </w:r>
          </w:p>
          <w:p w14:paraId="475D17C3" w14:textId="77777777" w:rsidR="007C02E9" w:rsidRPr="00D503A9" w:rsidRDefault="007C02E9" w:rsidP="007C02E9">
            <w:pPr>
              <w:pStyle w:val="sche22"/>
              <w:widowControl/>
              <w:overflowPunct/>
              <w:autoSpaceDE/>
              <w:autoSpaceDN w:val="0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proofErr w:type="spellStart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Settore</w:t>
            </w:r>
            <w:proofErr w:type="spellEnd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III – </w:t>
            </w:r>
            <w:proofErr w:type="spellStart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Programmazione</w:t>
            </w:r>
            <w:proofErr w:type="spellEnd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Pianificazione</w:t>
            </w:r>
            <w:proofErr w:type="spellEnd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Gestione</w:t>
            </w:r>
            <w:proofErr w:type="spellEnd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del </w:t>
            </w:r>
            <w:proofErr w:type="spellStart"/>
            <w:r w:rsidRPr="00D503A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Territorio</w:t>
            </w:r>
            <w:proofErr w:type="spellEnd"/>
          </w:p>
          <w:p w14:paraId="59656955" w14:textId="77777777" w:rsidR="007C02E9" w:rsidRPr="00D503A9" w:rsidRDefault="007C02E9" w:rsidP="007C02E9">
            <w:pPr>
              <w:pStyle w:val="sche22"/>
              <w:widowControl/>
              <w:overflowPunct/>
              <w:autoSpaceDE/>
              <w:autoSpaceDN w:val="0"/>
              <w:snapToGrid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proofErr w:type="spellStart"/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Ufficio</w:t>
            </w:r>
            <w:proofErr w:type="spellEnd"/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Urbanistica</w:t>
            </w:r>
            <w:proofErr w:type="spellEnd"/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Governo</w:t>
            </w:r>
            <w:proofErr w:type="spellEnd"/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del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T</w:t>
            </w:r>
            <w:r w:rsidRPr="00D503A9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erritorio</w:t>
            </w:r>
            <w:proofErr w:type="spellEnd"/>
          </w:p>
          <w:p w14:paraId="2286C563" w14:textId="77777777" w:rsidR="007C02E9" w:rsidRPr="00D503A9" w:rsidRDefault="007C02E9" w:rsidP="007C02E9">
            <w:pPr>
              <w:pStyle w:val="sche22"/>
              <w:widowControl/>
              <w:overflowPunct/>
              <w:autoSpaceDE/>
              <w:autoSpaceDN w:val="0"/>
              <w:snapToGrid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  <w:p w14:paraId="274F22D6" w14:textId="77777777" w:rsidR="007C02E9" w:rsidRPr="00D503A9" w:rsidRDefault="00FE00A9" w:rsidP="007C02E9">
            <w:pPr>
              <w:pStyle w:val="sche22"/>
              <w:widowControl/>
              <w:overflowPunct/>
              <w:autoSpaceDE/>
              <w:autoSpaceDN w:val="0"/>
              <w:snapToGrid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hyperlink r:id="rId12" w:history="1">
              <w:r w:rsidR="007C02E9" w:rsidRPr="00D503A9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  <w:lang w:eastAsia="it-IT"/>
                </w:rPr>
                <w:t>protocollo.comune.iglesias@pec.it</w:t>
              </w:r>
            </w:hyperlink>
          </w:p>
          <w:p w14:paraId="21F8243E" w14:textId="77777777" w:rsidR="007C02E9" w:rsidRPr="002155CE" w:rsidRDefault="007C02E9" w:rsidP="007C02E9">
            <w:pPr>
              <w:pStyle w:val="sche22"/>
              <w:widowControl/>
              <w:overflowPunct/>
              <w:autoSpaceDE/>
              <w:autoSpaceDN w:val="0"/>
              <w:snapToGrid w:val="0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</w:tr>
    </w:tbl>
    <w:p w14:paraId="2A9B2A1B" w14:textId="77777777" w:rsidR="000E7C5B" w:rsidRDefault="000E7C5B" w:rsidP="006321EF">
      <w:pPr>
        <w:spacing w:line="288" w:lineRule="auto"/>
        <w:rPr>
          <w:rFonts w:ascii="Calibri" w:hAnsi="Calibri" w:cs="Calibri"/>
          <w:b/>
          <w:szCs w:val="18"/>
        </w:rPr>
      </w:pPr>
    </w:p>
    <w:tbl>
      <w:tblPr>
        <w:tblW w:w="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700"/>
        <w:gridCol w:w="2044"/>
      </w:tblGrid>
      <w:tr w:rsidR="006321EF" w:rsidRPr="00D503A9" w14:paraId="03FE2132" w14:textId="77777777" w:rsidTr="007C02E9">
        <w:trPr>
          <w:trHeight w:hRule="exact" w:val="454"/>
        </w:trPr>
        <w:tc>
          <w:tcPr>
            <w:tcW w:w="515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9A6413" w14:textId="77777777" w:rsidR="006321EF" w:rsidRPr="00D503A9" w:rsidRDefault="006321EF" w:rsidP="001553D9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b/>
                <w:bCs/>
                <w:sz w:val="22"/>
                <w:szCs w:val="22"/>
              </w:rPr>
              <w:t>Spazio riservato all'Ufficio</w:t>
            </w:r>
          </w:p>
        </w:tc>
      </w:tr>
      <w:tr w:rsidR="006321EF" w:rsidRPr="00D503A9" w14:paraId="41F73B12" w14:textId="77777777" w:rsidTr="007C02E9">
        <w:trPr>
          <w:trHeight w:val="283"/>
        </w:trPr>
        <w:tc>
          <w:tcPr>
            <w:tcW w:w="311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C2175" w14:textId="77777777" w:rsidR="006321EF" w:rsidRPr="00D503A9" w:rsidRDefault="006321EF" w:rsidP="00806114">
            <w:pPr>
              <w:pStyle w:val="TableContents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503A9">
              <w:rPr>
                <w:rFonts w:asciiTheme="minorHAnsi" w:hAnsiTheme="minorHAnsi"/>
                <w:sz w:val="22"/>
                <w:szCs w:val="22"/>
              </w:rPr>
              <w:t>Numero progressivo osservazione:</w:t>
            </w:r>
          </w:p>
        </w:tc>
        <w:tc>
          <w:tcPr>
            <w:tcW w:w="2044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C64E3" w14:textId="77777777" w:rsidR="006321EF" w:rsidRPr="00D503A9" w:rsidRDefault="006321EF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321EF" w:rsidRPr="00D503A9" w14:paraId="38A4308D" w14:textId="77777777" w:rsidTr="007C02E9">
        <w:trPr>
          <w:trHeight w:hRule="exact" w:val="170"/>
        </w:trPr>
        <w:tc>
          <w:tcPr>
            <w:tcW w:w="311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F0754" w14:textId="77777777" w:rsidR="006321EF" w:rsidRPr="00D503A9" w:rsidRDefault="006321EF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8CED8" w14:textId="77777777" w:rsidR="006321EF" w:rsidRPr="00D503A9" w:rsidRDefault="006321EF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E00A9" w:rsidRPr="00D503A9" w14:paraId="0E863DD4" w14:textId="77777777" w:rsidTr="000A364A">
        <w:trPr>
          <w:trHeight w:val="678"/>
        </w:trPr>
        <w:tc>
          <w:tcPr>
            <w:tcW w:w="141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823F0" w14:textId="77777777" w:rsidR="00FE00A9" w:rsidRPr="00D503A9" w:rsidRDefault="00FE00A9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503A9">
              <w:rPr>
                <w:rFonts w:asciiTheme="minorHAnsi" w:hAnsiTheme="minorHAnsi"/>
                <w:sz w:val="22"/>
                <w:szCs w:val="22"/>
              </w:rPr>
              <w:t>Note:</w:t>
            </w:r>
          </w:p>
        </w:tc>
        <w:tc>
          <w:tcPr>
            <w:tcW w:w="3744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767CE" w14:textId="77777777" w:rsidR="00FE00A9" w:rsidRPr="00D503A9" w:rsidRDefault="00FE00A9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E7F3DF8" w14:textId="77777777" w:rsidR="005F5B28" w:rsidRDefault="005F5B28" w:rsidP="00D503A9">
      <w:pPr>
        <w:rPr>
          <w:rFonts w:ascii="Calibri" w:hAnsi="Calibri" w:cs="Calibri"/>
        </w:rPr>
      </w:pPr>
    </w:p>
    <w:p w14:paraId="1318B05A" w14:textId="77777777" w:rsidR="0061043A" w:rsidRDefault="0061043A">
      <w:pPr>
        <w:rPr>
          <w:rFonts w:ascii="Calibri" w:hAnsi="Calibri" w:cs="Tahoma"/>
          <w:sz w:val="4"/>
          <w:szCs w:val="4"/>
        </w:rPr>
      </w:pPr>
    </w:p>
    <w:p w14:paraId="684EF2FA" w14:textId="77777777" w:rsidR="00E3273E" w:rsidRDefault="00E3273E" w:rsidP="008C7653">
      <w:pPr>
        <w:widowControl w:val="0"/>
        <w:numPr>
          <w:ilvl w:val="0"/>
          <w:numId w:val="2"/>
        </w:numPr>
        <w:tabs>
          <w:tab w:val="clear" w:pos="0"/>
        </w:tabs>
        <w:suppressAutoHyphens w:val="0"/>
        <w:autoSpaceDE w:val="0"/>
        <w:autoSpaceDN w:val="0"/>
        <w:ind w:right="136"/>
        <w:jc w:val="both"/>
        <w:outlineLvl w:val="0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</w:p>
    <w:p w14:paraId="49B97CC4" w14:textId="04B5C76C" w:rsidR="00364819" w:rsidRPr="003C32F8" w:rsidRDefault="00A14018" w:rsidP="00CB1F4C">
      <w:pPr>
        <w:ind w:left="993" w:hanging="993"/>
        <w:jc w:val="both"/>
        <w:rPr>
          <w:rFonts w:ascii="ArialMT" w:hAnsi="ArialMT" w:cs="ArialMT"/>
          <w:sz w:val="22"/>
          <w:szCs w:val="22"/>
          <w:lang w:eastAsia="it-IT"/>
        </w:rPr>
      </w:pPr>
      <w:r w:rsidRPr="003C32F8">
        <w:rPr>
          <w:rFonts w:ascii="Calibri" w:eastAsia="Calibri" w:hAnsi="Calibri" w:cs="Calibri"/>
          <w:b/>
          <w:bCs/>
          <w:sz w:val="22"/>
          <w:szCs w:val="22"/>
          <w:lang w:eastAsia="en-US"/>
        </w:rPr>
        <w:t>OGGETTO:</w:t>
      </w:r>
      <w:r w:rsidR="00364819" w:rsidRPr="003C32F8">
        <w:rPr>
          <w:rFonts w:ascii="Calibri" w:eastAsia="Calibri" w:hAnsi="Calibri" w:cs="Calibri"/>
          <w:b/>
          <w:bCs/>
          <w:spacing w:val="40"/>
          <w:sz w:val="22"/>
          <w:szCs w:val="22"/>
          <w:lang w:eastAsia="en-US"/>
        </w:rPr>
        <w:t xml:space="preserve"> </w:t>
      </w:r>
      <w:r w:rsidR="008948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Osservazione al Piano </w:t>
      </w:r>
      <w:r w:rsidR="00E07636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di Utilizzo dei Litorali</w:t>
      </w:r>
      <w:r w:rsidR="008948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adottato con Deliberazione del Consiglio n.</w:t>
      </w:r>
      <w:r w:rsidR="00E07636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41 del 03/08/2026</w:t>
      </w:r>
      <w:r w:rsidR="008948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; </w:t>
      </w:r>
    </w:p>
    <w:p w14:paraId="638A837E" w14:textId="77777777" w:rsidR="008C7653" w:rsidRDefault="008C7653" w:rsidP="008C7653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1022"/>
        <w:gridCol w:w="66"/>
        <w:gridCol w:w="450"/>
        <w:gridCol w:w="287"/>
        <w:gridCol w:w="1188"/>
        <w:gridCol w:w="337"/>
        <w:gridCol w:w="850"/>
        <w:gridCol w:w="2494"/>
        <w:gridCol w:w="956"/>
        <w:gridCol w:w="1539"/>
      </w:tblGrid>
      <w:tr w:rsidR="00D503A9" w:rsidRPr="00D503A9" w14:paraId="2D14DEDA" w14:textId="77777777" w:rsidTr="001553D9">
        <w:trPr>
          <w:trHeight w:hRule="exact" w:val="567"/>
        </w:trPr>
        <w:tc>
          <w:tcPr>
            <w:tcW w:w="9639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77FF5" w14:textId="77777777" w:rsidR="00D503A9" w:rsidRPr="00D503A9" w:rsidRDefault="00D503A9" w:rsidP="001553D9">
            <w:pPr>
              <w:pStyle w:val="TableContents"/>
              <w:spacing w:before="170"/>
              <w:rPr>
                <w:rFonts w:asciiTheme="minorHAnsi" w:hAnsiTheme="minorHAnsi"/>
                <w:sz w:val="22"/>
                <w:szCs w:val="22"/>
              </w:rPr>
            </w:pPr>
            <w:r w:rsidRPr="00D503A9">
              <w:rPr>
                <w:rFonts w:asciiTheme="minorHAnsi" w:hAnsiTheme="minorHAnsi"/>
                <w:sz w:val="22"/>
                <w:szCs w:val="22"/>
              </w:rPr>
              <w:t>Il / La sottoscritto/a</w:t>
            </w:r>
          </w:p>
        </w:tc>
      </w:tr>
      <w:tr w:rsidR="00D503A9" w:rsidRPr="00D503A9" w14:paraId="127FBD1A" w14:textId="77777777" w:rsidTr="001553D9">
        <w:trPr>
          <w:trHeight w:val="340"/>
        </w:trPr>
        <w:tc>
          <w:tcPr>
            <w:tcW w:w="1472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62CFC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Nome</w:t>
            </w:r>
          </w:p>
        </w:tc>
        <w:tc>
          <w:tcPr>
            <w:tcW w:w="8167" w:type="dxa"/>
            <w:gridSpan w:val="9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88695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351D33E8" w14:textId="77777777" w:rsidTr="001553D9">
        <w:trPr>
          <w:trHeight w:val="340"/>
        </w:trPr>
        <w:tc>
          <w:tcPr>
            <w:tcW w:w="1472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6400C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Cognome</w:t>
            </w:r>
          </w:p>
        </w:tc>
        <w:tc>
          <w:tcPr>
            <w:tcW w:w="8167" w:type="dxa"/>
            <w:gridSpan w:val="9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3EFA4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2F7BC3D4" w14:textId="77777777" w:rsidTr="001553D9">
        <w:trPr>
          <w:trHeight w:val="340"/>
        </w:trPr>
        <w:tc>
          <w:tcPr>
            <w:tcW w:w="1472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D1024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Nato/a</w:t>
            </w:r>
          </w:p>
        </w:tc>
        <w:tc>
          <w:tcPr>
            <w:tcW w:w="8167" w:type="dxa"/>
            <w:gridSpan w:val="9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10C25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1112E8E7" w14:textId="77777777" w:rsidTr="001553D9">
        <w:trPr>
          <w:trHeight w:val="340"/>
        </w:trPr>
        <w:tc>
          <w:tcPr>
            <w:tcW w:w="1472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4746F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8167" w:type="dxa"/>
            <w:gridSpan w:val="9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386B0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5C5577C7" w14:textId="77777777" w:rsidTr="001553D9">
        <w:trPr>
          <w:trHeight w:val="340"/>
        </w:trPr>
        <w:tc>
          <w:tcPr>
            <w:tcW w:w="1472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DAD07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Indirizzo</w:t>
            </w:r>
          </w:p>
        </w:tc>
        <w:tc>
          <w:tcPr>
            <w:tcW w:w="5672" w:type="dxa"/>
            <w:gridSpan w:val="7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3A77A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CED86" w14:textId="77777777" w:rsidR="00D503A9" w:rsidRPr="00D503A9" w:rsidRDefault="00D503A9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civico n.</w:t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137C7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300175AC" w14:textId="77777777" w:rsidTr="001553D9">
        <w:trPr>
          <w:trHeight w:hRule="exact" w:val="567"/>
        </w:trPr>
        <w:tc>
          <w:tcPr>
            <w:tcW w:w="9639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0E6C2" w14:textId="77777777" w:rsidR="00D503A9" w:rsidRPr="00D503A9" w:rsidRDefault="00D503A9" w:rsidP="001553D9">
            <w:pPr>
              <w:pStyle w:val="TableContents"/>
              <w:spacing w:before="170"/>
              <w:rPr>
                <w:rFonts w:asciiTheme="minorHAnsi" w:hAnsiTheme="minorHAnsi"/>
                <w:sz w:val="22"/>
                <w:szCs w:val="22"/>
              </w:rPr>
            </w:pPr>
            <w:r w:rsidRPr="00D503A9">
              <w:rPr>
                <w:rFonts w:asciiTheme="minorHAnsi" w:hAnsiTheme="minorHAnsi"/>
                <w:sz w:val="22"/>
                <w:szCs w:val="22"/>
              </w:rPr>
              <w:t>In qualità di:</w:t>
            </w:r>
          </w:p>
        </w:tc>
      </w:tr>
      <w:tr w:rsidR="00D503A9" w:rsidRPr="00D503A9" w14:paraId="596B98F3" w14:textId="77777777" w:rsidTr="001553D9">
        <w:trPr>
          <w:trHeight w:val="340"/>
        </w:trPr>
        <w:tc>
          <w:tcPr>
            <w:tcW w:w="4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C0F1E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25" w:type="dxa"/>
            <w:gridSpan w:val="4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CBE40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Privato/a cittadino/a</w:t>
            </w:r>
          </w:p>
        </w:tc>
        <w:tc>
          <w:tcPr>
            <w:tcW w:w="7364" w:type="dxa"/>
            <w:gridSpan w:val="6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B7A9C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D503A9" w:rsidRPr="00D503A9" w14:paraId="4CD661E6" w14:textId="77777777" w:rsidTr="001553D9">
        <w:trPr>
          <w:trHeight w:val="340"/>
        </w:trPr>
        <w:tc>
          <w:tcPr>
            <w:tcW w:w="4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779CC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00" w:type="dxa"/>
            <w:gridSpan w:val="7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84094" w14:textId="13842AC2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Tecnico incaricato dalla proprietà (allegare delega</w:t>
            </w:r>
            <w:r w:rsidR="0027631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 w:rsidR="00276310">
              <w:rPr>
                <w:rFonts w:asciiTheme="minorHAnsi" w:hAnsiTheme="minorHAnsi"/>
                <w:i/>
                <w:iCs/>
                <w:sz w:val="22"/>
                <w:szCs w:val="22"/>
              </w:rPr>
              <w:t>Fac</w:t>
            </w:r>
            <w:proofErr w:type="spellEnd"/>
            <w:r w:rsidR="0027631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simile di delega</w:t>
            </w: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989" w:type="dxa"/>
            <w:gridSpan w:val="3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53D2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D503A9" w:rsidRPr="00D503A9" w14:paraId="6C04AD66" w14:textId="77777777" w:rsidTr="001553D9">
        <w:trPr>
          <w:trHeight w:val="340"/>
        </w:trPr>
        <w:tc>
          <w:tcPr>
            <w:tcW w:w="4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6A0C0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50" w:type="dxa"/>
            <w:gridSpan w:val="6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1CAAD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Rappresentante dell’associazione o </w:t>
            </w: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lastRenderedPageBreak/>
              <w:t>Ente</w:t>
            </w:r>
          </w:p>
        </w:tc>
        <w:tc>
          <w:tcPr>
            <w:tcW w:w="5839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94263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D503A9" w:rsidRPr="00D503A9" w14:paraId="3BEA0785" w14:textId="77777777" w:rsidTr="001553D9">
        <w:trPr>
          <w:trHeight w:val="340"/>
        </w:trPr>
        <w:tc>
          <w:tcPr>
            <w:tcW w:w="4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D0F4E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13" w:type="dxa"/>
            <w:gridSpan w:val="5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0D084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Legale rappresentante della Società</w:t>
            </w:r>
          </w:p>
        </w:tc>
        <w:tc>
          <w:tcPr>
            <w:tcW w:w="6176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C4619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D503A9" w:rsidRPr="00D503A9" w14:paraId="5BB3A452" w14:textId="77777777" w:rsidTr="001553D9">
        <w:trPr>
          <w:trHeight w:val="340"/>
        </w:trPr>
        <w:tc>
          <w:tcPr>
            <w:tcW w:w="4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F5C60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088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7874B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con sede in:</w:t>
            </w:r>
          </w:p>
        </w:tc>
        <w:tc>
          <w:tcPr>
            <w:tcW w:w="8101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E3FD5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D503A9" w:rsidRPr="00D503A9" w14:paraId="51036D3A" w14:textId="77777777" w:rsidTr="001553D9">
        <w:trPr>
          <w:trHeight w:val="340"/>
        </w:trPr>
        <w:tc>
          <w:tcPr>
            <w:tcW w:w="4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3C4BE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8" w:type="dxa"/>
            <w:gridSpan w:val="3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F7688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Altro (specificare)</w:t>
            </w:r>
          </w:p>
        </w:tc>
        <w:tc>
          <w:tcPr>
            <w:tcW w:w="7651" w:type="dxa"/>
            <w:gridSpan w:val="7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2FA27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</w:tbl>
    <w:p w14:paraId="30A375C2" w14:textId="6CB32F0A" w:rsidR="00267A7D" w:rsidRDefault="00267A7D">
      <w:pPr>
        <w:spacing w:line="360" w:lineRule="auto"/>
        <w:jc w:val="both"/>
        <w:rPr>
          <w:rFonts w:ascii="Calibri" w:hAnsi="Calibri" w:cs="Calibri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5605"/>
        <w:gridCol w:w="951"/>
        <w:gridCol w:w="270"/>
        <w:gridCol w:w="1275"/>
      </w:tblGrid>
      <w:tr w:rsidR="00267A7D" w:rsidRPr="00267A7D" w14:paraId="34BDE136" w14:textId="77777777" w:rsidTr="003E1169">
        <w:tc>
          <w:tcPr>
            <w:tcW w:w="9638" w:type="dxa"/>
            <w:gridSpan w:val="5"/>
            <w:tcBorders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BF17F" w14:textId="6AD79159" w:rsidR="00267A7D" w:rsidRPr="00267A7D" w:rsidRDefault="00267A7D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t xml:space="preserve">Presa visione del Piano </w:t>
            </w:r>
            <w:r w:rsidR="00E07636">
              <w:rPr>
                <w:rFonts w:asciiTheme="minorHAnsi" w:hAnsiTheme="minorHAnsi"/>
                <w:sz w:val="22"/>
                <w:szCs w:val="22"/>
              </w:rPr>
              <w:t>di Utilizzo dei Litorali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 xml:space="preserve"> adottato, al fine di apportare il proprio contributo alla formazione del </w:t>
            </w:r>
            <w:r w:rsidR="00E07636">
              <w:rPr>
                <w:rFonts w:asciiTheme="minorHAnsi" w:hAnsiTheme="minorHAnsi"/>
                <w:sz w:val="22"/>
                <w:szCs w:val="22"/>
              </w:rPr>
              <w:t>Piano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>, presenta la seguente osservazione;</w:t>
            </w:r>
          </w:p>
          <w:p w14:paraId="01BC6D68" w14:textId="77777777" w:rsidR="00267A7D" w:rsidRPr="00267A7D" w:rsidRDefault="00267A7D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  <w:u w:val="single"/>
              </w:rPr>
              <w:t>se di carattere generale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>, descrivo sinteticamente qui sotto l'oggetto dell'osservazione:</w:t>
            </w:r>
          </w:p>
        </w:tc>
      </w:tr>
      <w:tr w:rsidR="00267A7D" w:rsidRPr="00267A7D" w14:paraId="005A393B" w14:textId="77777777" w:rsidTr="00FE00A9">
        <w:trPr>
          <w:trHeight w:val="3811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1D4BD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8702575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9B81A8F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2822E20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69EC5A0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3759175" w14:textId="073064FC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104D8998" w14:textId="77777777" w:rsidTr="003E1169">
        <w:trPr>
          <w:trHeight w:hRule="exact" w:val="397"/>
        </w:trPr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000000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24C80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  <w:u w:val="single"/>
              </w:rPr>
              <w:t>se di carattere puntuale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>, localizzo in dettaglio l'area/edificio interessati dalla proposta:</w:t>
            </w:r>
          </w:p>
        </w:tc>
      </w:tr>
      <w:tr w:rsidR="00267A7D" w:rsidRPr="00267A7D" w14:paraId="732DFBEB" w14:textId="77777777" w:rsidTr="007766DD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44BD6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Località</w:t>
            </w:r>
          </w:p>
        </w:tc>
        <w:tc>
          <w:tcPr>
            <w:tcW w:w="8100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E0C62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38E9EA1F" w14:textId="77777777" w:rsidTr="007766DD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64B00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Indirizzo</w:t>
            </w:r>
          </w:p>
        </w:tc>
        <w:tc>
          <w:tcPr>
            <w:tcW w:w="5605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816BE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D4567" w14:textId="77777777" w:rsidR="00267A7D" w:rsidRPr="00267A7D" w:rsidRDefault="00267A7D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civico n.</w:t>
            </w:r>
          </w:p>
        </w:tc>
        <w:tc>
          <w:tcPr>
            <w:tcW w:w="1544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C33BE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5DCA20EB" w14:textId="77777777" w:rsidTr="007766DD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788E6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Foglio catastale</w:t>
            </w:r>
          </w:p>
        </w:tc>
        <w:tc>
          <w:tcPr>
            <w:tcW w:w="8100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B86AC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771627AE" w14:textId="77777777" w:rsidTr="007766DD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DB1B2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Particella/e</w:t>
            </w:r>
          </w:p>
        </w:tc>
        <w:tc>
          <w:tcPr>
            <w:tcW w:w="5605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6CE7B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C3632" w14:textId="77777777" w:rsidR="00267A7D" w:rsidRPr="00267A7D" w:rsidRDefault="00267A7D" w:rsidP="007766DD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Superficie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8237C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DDE00E9" w14:textId="1B8C0B2D" w:rsidR="00267A7D" w:rsidRPr="002C7BCA" w:rsidRDefault="00267A7D" w:rsidP="00267A7D">
      <w:pPr>
        <w:pStyle w:val="Standard"/>
        <w:spacing w:before="283" w:after="113"/>
        <w:jc w:val="both"/>
        <w:rPr>
          <w:rFonts w:asciiTheme="minorHAnsi" w:hAnsiTheme="minorHAnsi"/>
          <w:sz w:val="22"/>
          <w:szCs w:val="22"/>
        </w:rPr>
      </w:pPr>
      <w:r w:rsidRPr="002C7BCA">
        <w:rPr>
          <w:rFonts w:asciiTheme="minorHAnsi" w:hAnsiTheme="minorHAnsi"/>
          <w:sz w:val="22"/>
          <w:szCs w:val="22"/>
        </w:rPr>
        <w:t>ELABORATO PU</w:t>
      </w:r>
      <w:r w:rsidR="00E07636">
        <w:rPr>
          <w:rFonts w:asciiTheme="minorHAnsi" w:hAnsiTheme="minorHAnsi"/>
          <w:sz w:val="22"/>
          <w:szCs w:val="22"/>
        </w:rPr>
        <w:t>L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67A7D" w:rsidRPr="00267A7D" w14:paraId="462FC6A0" w14:textId="77777777" w:rsidTr="00D53F9D">
        <w:trPr>
          <w:trHeight w:hRule="exact" w:val="397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83114" w14:textId="10214602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t>Riferimento elaborato come da PU</w:t>
            </w:r>
            <w:r w:rsidR="00E07636">
              <w:rPr>
                <w:rFonts w:asciiTheme="minorHAnsi" w:hAnsiTheme="minorHAnsi"/>
                <w:sz w:val="22"/>
                <w:szCs w:val="22"/>
              </w:rPr>
              <w:t>L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 xml:space="preserve"> adottato:</w:t>
            </w:r>
          </w:p>
        </w:tc>
      </w:tr>
      <w:tr w:rsidR="00267A7D" w:rsidRPr="00267A7D" w14:paraId="0AD6E3EC" w14:textId="77777777" w:rsidTr="00FE00A9">
        <w:trPr>
          <w:trHeight w:val="2643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A5BC2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A5BB405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7D8CED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67A96E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9C8267C" w14:textId="4757095B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10ED441" w14:textId="60F1A68A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18EEFC0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1E3CA5B" w14:textId="6C66AB57" w:rsidR="00D53F9D" w:rsidRPr="00267A7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23211423" w14:textId="77777777" w:rsidTr="00D53F9D">
        <w:trPr>
          <w:trHeight w:hRule="exact"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2868F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lastRenderedPageBreak/>
              <w:t>Proposta di modifica:</w:t>
            </w:r>
          </w:p>
        </w:tc>
      </w:tr>
      <w:tr w:rsidR="00267A7D" w:rsidRPr="00267A7D" w14:paraId="09473033" w14:textId="77777777" w:rsidTr="00D53F9D">
        <w:trPr>
          <w:trHeight w:val="1134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7C177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DFA6511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592B88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C469F99" w14:textId="6C659B0E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0FA4646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D0797CB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D2C031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CDF4CC7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C8E4F3C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D947AC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A65024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E964AA9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05B6CF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F0CE739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70E43AD" w14:textId="4E6F4DEA" w:rsidR="00D53F9D" w:rsidRPr="00267A7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1BD5F70F" w14:textId="77777777" w:rsidTr="00D53F9D">
        <w:trPr>
          <w:trHeight w:hRule="exact"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0BAAB" w14:textId="5C081FFE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t>Motivazione della proposta:</w:t>
            </w:r>
          </w:p>
        </w:tc>
      </w:tr>
      <w:tr w:rsidR="00267A7D" w:rsidRPr="00267A7D" w14:paraId="43852787" w14:textId="77777777" w:rsidTr="00FE00A9">
        <w:trPr>
          <w:trHeight w:val="7912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456BE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D8BC385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569904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81031FC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5C77FA0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358ACC4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9C994EC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ADF72B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4CF3879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A73B21E" w14:textId="393FEF61" w:rsidR="00D53F9D" w:rsidRPr="00267A7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C7B2470" w14:textId="77777777" w:rsidR="008D51FA" w:rsidRDefault="008D51FA">
      <w:r>
        <w:br w:type="page"/>
      </w:r>
    </w:p>
    <w:p w14:paraId="397D8736" w14:textId="29A67510" w:rsidR="0086780C" w:rsidRPr="0086780C" w:rsidRDefault="008D51FA" w:rsidP="0086780C">
      <w:pPr>
        <w:pStyle w:val="TableContents"/>
        <w:pageBreakBefore/>
        <w:spacing w:after="11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M</w:t>
      </w:r>
      <w:r w:rsidR="0086780C" w:rsidRPr="0086780C">
        <w:rPr>
          <w:rFonts w:asciiTheme="minorHAnsi" w:hAnsiTheme="minorHAnsi"/>
          <w:sz w:val="22"/>
          <w:szCs w:val="22"/>
        </w:rPr>
        <w:t>ODIFICA NORMATIVA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6780C" w:rsidRPr="0086780C" w14:paraId="6194434A" w14:textId="77777777" w:rsidTr="0059423B">
        <w:trPr>
          <w:trHeight w:hRule="exact" w:val="397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04CEE" w14:textId="4238680D" w:rsidR="0086780C" w:rsidRP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6780C">
              <w:rPr>
                <w:rFonts w:asciiTheme="minorHAnsi" w:hAnsiTheme="minorHAnsi"/>
                <w:sz w:val="22"/>
                <w:szCs w:val="22"/>
              </w:rPr>
              <w:t>Riferimento come da NTA</w:t>
            </w:r>
            <w:r w:rsidR="00E07636">
              <w:rPr>
                <w:rFonts w:asciiTheme="minorHAnsi" w:hAnsiTheme="minorHAnsi"/>
                <w:sz w:val="22"/>
                <w:szCs w:val="22"/>
              </w:rPr>
              <w:t xml:space="preserve"> e/o Regolamento</w:t>
            </w:r>
            <w:r w:rsidRPr="0086780C">
              <w:rPr>
                <w:rFonts w:asciiTheme="minorHAnsi" w:hAnsiTheme="minorHAnsi"/>
                <w:sz w:val="22"/>
                <w:szCs w:val="22"/>
              </w:rPr>
              <w:t xml:space="preserve"> adottate: (Art. .........., comma.......…)</w:t>
            </w:r>
          </w:p>
        </w:tc>
      </w:tr>
      <w:tr w:rsidR="0086780C" w:rsidRPr="0086780C" w14:paraId="13E6AD04" w14:textId="77777777" w:rsidTr="0059423B">
        <w:trPr>
          <w:trHeight w:val="1134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FF3A6" w14:textId="77777777" w:rsid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C3627E5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5F9418B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B98AB62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FE65F67" w14:textId="26545048" w:rsidR="004E666A" w:rsidRPr="0086780C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780C" w:rsidRPr="0086780C" w14:paraId="69632A49" w14:textId="77777777" w:rsidTr="0059423B">
        <w:trPr>
          <w:trHeight w:hRule="exact"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82795" w14:textId="77777777" w:rsidR="0086780C" w:rsidRP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6780C">
              <w:rPr>
                <w:rFonts w:asciiTheme="minorHAnsi" w:hAnsiTheme="minorHAnsi"/>
                <w:sz w:val="22"/>
                <w:szCs w:val="22"/>
              </w:rPr>
              <w:t>Motivazione della proposta:</w:t>
            </w:r>
          </w:p>
        </w:tc>
      </w:tr>
      <w:tr w:rsidR="0086780C" w:rsidRPr="0086780C" w14:paraId="4930CDB6" w14:textId="77777777" w:rsidTr="0059423B">
        <w:trPr>
          <w:trHeight w:val="1134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91A9" w14:textId="77777777" w:rsid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58FDB2F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3BD1ADD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2F1D4C0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C5A2457" w14:textId="18BC82C7" w:rsidR="004E666A" w:rsidRPr="0086780C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7840A63" w14:textId="130FF40D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661240E8" w14:textId="7BFA8B72" w:rsidR="0059423B" w:rsidRPr="00D53F9D" w:rsidRDefault="0059423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3F9D">
        <w:rPr>
          <w:rFonts w:ascii="Calibri" w:hAnsi="Calibri" w:cs="Calibri"/>
          <w:sz w:val="22"/>
          <w:szCs w:val="22"/>
        </w:rPr>
        <w:t>DOCUMENTAZIONE ALLEGATA ALL’OSSERVAZIONE</w:t>
      </w:r>
    </w:p>
    <w:bookmarkStart w:id="2" w:name="__Fieldmark__1414_1479756460"/>
    <w:p w14:paraId="536DE6BB" w14:textId="4BCF2FF5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0ABC8C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9pt;height:9pt" o:ole="">
            <v:imagedata r:id="rId13" o:title=""/>
          </v:shape>
          <w:control r:id="rId14" w:name="CheckBox18" w:shapeid="_x0000_i1035"/>
        </w:object>
      </w:r>
      <w:bookmarkEnd w:id="2"/>
      <w:r w:rsidRPr="00D53F9D">
        <w:rPr>
          <w:rFonts w:asciiTheme="minorHAnsi" w:hAnsiTheme="minorHAnsi" w:cs="Century Gothic"/>
          <w:sz w:val="22"/>
          <w:szCs w:val="22"/>
        </w:rPr>
        <w:tab/>
        <w:t>planimetria catastale</w:t>
      </w:r>
    </w:p>
    <w:bookmarkStart w:id="3" w:name="__Fieldmark__1415_1479756460"/>
    <w:bookmarkStart w:id="4" w:name="__Fieldmark__1416_1479756460"/>
    <w:bookmarkEnd w:id="3"/>
    <w:p w14:paraId="3A3970B2" w14:textId="5711C2A0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7E60241D">
          <v:shape id="_x0000_i1037" type="#_x0000_t75" style="width:9pt;height:9pt" o:ole="">
            <v:imagedata r:id="rId13" o:title=""/>
          </v:shape>
          <w:control r:id="rId15" w:name="CheckBox19" w:shapeid="_x0000_i1037"/>
        </w:object>
      </w:r>
      <w:bookmarkEnd w:id="4"/>
      <w:r w:rsidRPr="00D53F9D">
        <w:rPr>
          <w:rFonts w:asciiTheme="minorHAnsi" w:hAnsiTheme="minorHAnsi" w:cs="Century Gothic"/>
          <w:sz w:val="22"/>
          <w:szCs w:val="22"/>
        </w:rPr>
        <w:tab/>
        <w:t xml:space="preserve">documentazione fotografica </w:t>
      </w:r>
      <w:r w:rsidRPr="00D53F9D">
        <w:rPr>
          <w:rFonts w:asciiTheme="minorHAnsi" w:hAnsiTheme="minorHAnsi" w:cs="Century Gothic"/>
          <w:b/>
          <w:bCs/>
          <w:sz w:val="22"/>
          <w:szCs w:val="22"/>
        </w:rPr>
        <w:t>*</w:t>
      </w:r>
    </w:p>
    <w:bookmarkStart w:id="5" w:name="__Fieldmark__1418_1479756460"/>
    <w:bookmarkStart w:id="6" w:name="__Fieldmark__1419_1479756460"/>
    <w:bookmarkEnd w:id="5"/>
    <w:p w14:paraId="48A5318F" w14:textId="74C244CE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4956762E">
          <v:shape id="_x0000_i1043" type="#_x0000_t75" style="width:9pt;height:9pt" o:ole="">
            <v:imagedata r:id="rId13" o:title=""/>
          </v:shape>
          <w:control r:id="rId16" w:name="CheckBox21" w:shapeid="_x0000_i1043"/>
        </w:object>
      </w:r>
      <w:bookmarkEnd w:id="6"/>
      <w:r w:rsidRPr="00D53F9D">
        <w:rPr>
          <w:rFonts w:asciiTheme="minorHAnsi" w:hAnsiTheme="minorHAnsi" w:cs="Century Gothic"/>
          <w:sz w:val="22"/>
          <w:szCs w:val="22"/>
        </w:rPr>
        <w:tab/>
        <w:t>estratto Pi</w:t>
      </w:r>
      <w:r w:rsidR="00D53F9D">
        <w:rPr>
          <w:rFonts w:asciiTheme="minorHAnsi" w:hAnsiTheme="minorHAnsi" w:cs="Century Gothic"/>
          <w:sz w:val="22"/>
          <w:szCs w:val="22"/>
        </w:rPr>
        <w:t>ano urbanistico</w:t>
      </w:r>
      <w:r w:rsidRPr="00D53F9D">
        <w:rPr>
          <w:rFonts w:asciiTheme="minorHAnsi" w:hAnsiTheme="minorHAnsi" w:cs="Century Gothic"/>
          <w:sz w:val="22"/>
          <w:szCs w:val="22"/>
        </w:rPr>
        <w:t xml:space="preserve"> adottato</w:t>
      </w:r>
    </w:p>
    <w:bookmarkStart w:id="7" w:name="__Fieldmark__1420_1479756460"/>
    <w:p w14:paraId="046B0D13" w14:textId="2582FEF5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1500901D">
          <v:shape id="_x0000_i1052" type="#_x0000_t75" style="width:9pt;height:9pt" o:ole="">
            <v:imagedata r:id="rId13" o:title=""/>
          </v:shape>
          <w:control r:id="rId17" w:name="CheckBox22" w:shapeid="_x0000_i1052"/>
        </w:object>
      </w:r>
      <w:bookmarkEnd w:id="7"/>
      <w:r w:rsidRPr="00D53F9D">
        <w:rPr>
          <w:rFonts w:asciiTheme="minorHAnsi" w:hAnsiTheme="minorHAnsi" w:cs="Century Gothic"/>
          <w:sz w:val="22"/>
          <w:szCs w:val="22"/>
        </w:rPr>
        <w:tab/>
        <w:t xml:space="preserve">eventuali elaborato/elaborati proposta di variante </w:t>
      </w:r>
    </w:p>
    <w:bookmarkStart w:id="8" w:name="__Fieldmark__1421_1479756460"/>
    <w:p w14:paraId="19E14861" w14:textId="1E62F67A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51A5745D">
          <v:shape id="_x0000_i1064" type="#_x0000_t75" style="width:9pt;height:9pt" o:ole="">
            <v:imagedata r:id="rId13" o:title=""/>
          </v:shape>
          <w:control r:id="rId18" w:name="CheckBox23" w:shapeid="_x0000_i1064"/>
        </w:object>
      </w:r>
      <w:bookmarkEnd w:id="8"/>
      <w:r w:rsidRPr="00D53F9D">
        <w:rPr>
          <w:rFonts w:asciiTheme="minorHAnsi" w:hAnsiTheme="minorHAnsi" w:cs="Century Gothic"/>
          <w:sz w:val="22"/>
          <w:szCs w:val="22"/>
        </w:rPr>
        <w:tab/>
        <w:t>altro specificare: ______________________________________</w:t>
      </w:r>
    </w:p>
    <w:tbl>
      <w:tblPr>
        <w:tblW w:w="961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9423B" w:rsidRPr="00D53F9D" w14:paraId="5899A6D7" w14:textId="77777777" w:rsidTr="001553D9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C2EA9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14A6E6AF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61EC8085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490B49F4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5120F519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7867A9A7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3BE46940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44A68036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5F4797DB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</w:tc>
      </w:tr>
    </w:tbl>
    <w:p w14:paraId="67903B59" w14:textId="2341A4CB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05EBBA66" w14:textId="77777777" w:rsidR="00D53F9D" w:rsidRPr="00D53F9D" w:rsidRDefault="00D53F9D" w:rsidP="00D53F9D">
      <w:pPr>
        <w:widowControl w:val="0"/>
        <w:numPr>
          <w:ilvl w:val="7"/>
          <w:numId w:val="11"/>
        </w:numPr>
        <w:tabs>
          <w:tab w:val="center" w:pos="7371"/>
        </w:tabs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D53F9D">
        <w:rPr>
          <w:rFonts w:asciiTheme="minorHAnsi" w:hAnsiTheme="minorHAnsi" w:cs="Calibri"/>
          <w:b/>
          <w:bCs/>
          <w:sz w:val="22"/>
          <w:szCs w:val="22"/>
        </w:rPr>
        <w:t>NB: IL MODULO PUÒ ESSERE PRESENTATO FIRMATO DIGITALMENTE O IN FIRMA ANALOGICA: NEL SECONDO CASO È OBBLIGATORIO ALLEGARE COPIA DI DOCUMENTO DI IDENTITÀ.</w:t>
      </w:r>
    </w:p>
    <w:p w14:paraId="285BC2F5" w14:textId="66EC3E08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1014B836" w14:textId="77777777" w:rsidR="00D53F9D" w:rsidRDefault="00D53F9D">
      <w:pPr>
        <w:spacing w:line="360" w:lineRule="auto"/>
        <w:jc w:val="both"/>
        <w:rPr>
          <w:rFonts w:ascii="Calibri" w:hAnsi="Calibri" w:cs="Calibri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3"/>
        <w:gridCol w:w="225"/>
        <w:gridCol w:w="1931"/>
        <w:gridCol w:w="1415"/>
        <w:gridCol w:w="3404"/>
      </w:tblGrid>
      <w:tr w:rsidR="00E47CBD" w:rsidRPr="00E47CBD" w14:paraId="4D9024E3" w14:textId="77777777" w:rsidTr="001553D9">
        <w:tc>
          <w:tcPr>
            <w:tcW w:w="2663" w:type="dxa"/>
            <w:vAlign w:val="bottom"/>
          </w:tcPr>
          <w:p w14:paraId="7777C788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47CBD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luogo</w:t>
            </w:r>
          </w:p>
        </w:tc>
        <w:tc>
          <w:tcPr>
            <w:tcW w:w="225" w:type="dxa"/>
            <w:vAlign w:val="bottom"/>
          </w:tcPr>
          <w:p w14:paraId="492E9E86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</w:p>
        </w:tc>
        <w:tc>
          <w:tcPr>
            <w:tcW w:w="1931" w:type="dxa"/>
            <w:vAlign w:val="bottom"/>
          </w:tcPr>
          <w:p w14:paraId="1C8446BC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47CBD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data</w:t>
            </w:r>
          </w:p>
        </w:tc>
        <w:tc>
          <w:tcPr>
            <w:tcW w:w="1415" w:type="dxa"/>
          </w:tcPr>
          <w:p w14:paraId="199A5BC9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4" w:type="dxa"/>
          </w:tcPr>
          <w:p w14:paraId="51BFFE6B" w14:textId="77777777" w:rsidR="00E47CBD" w:rsidRPr="00E47CBD" w:rsidRDefault="00E47CBD" w:rsidP="001553D9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7CBD">
              <w:rPr>
                <w:rFonts w:asciiTheme="minorHAnsi" w:hAnsiTheme="minorHAnsi"/>
                <w:sz w:val="22"/>
                <w:szCs w:val="22"/>
              </w:rPr>
              <w:t>L’osservante</w:t>
            </w:r>
          </w:p>
        </w:tc>
      </w:tr>
      <w:tr w:rsidR="00E47CBD" w:rsidRPr="00E47CBD" w14:paraId="09669A25" w14:textId="77777777" w:rsidTr="001553D9">
        <w:trPr>
          <w:trHeight w:val="567"/>
        </w:trPr>
        <w:tc>
          <w:tcPr>
            <w:tcW w:w="2663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40663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vAlign w:val="bottom"/>
          </w:tcPr>
          <w:p w14:paraId="1FD5C95A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A3CD0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vAlign w:val="bottom"/>
          </w:tcPr>
          <w:p w14:paraId="231BDD78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404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BF944" w14:textId="77777777" w:rsidR="00E47CBD" w:rsidRPr="00E47CBD" w:rsidRDefault="00E47CBD" w:rsidP="001553D9">
            <w:pPr>
              <w:pStyle w:val="TableContents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0708CB9C" w14:textId="2D28BB49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0EA5A954" w14:textId="73F43145" w:rsidR="004A154C" w:rsidRDefault="004A154C">
      <w:pPr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12455BC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/>
          <w:sz w:val="22"/>
          <w:szCs w:val="22"/>
          <w:lang w:eastAsia="it-IT"/>
        </w:rPr>
      </w:pPr>
      <w:r w:rsidRPr="003E5055">
        <w:rPr>
          <w:rStyle w:val="Enfasigrassetto"/>
          <w:rFonts w:asciiTheme="minorHAnsi" w:hAnsiTheme="minorHAnsi"/>
          <w:sz w:val="22"/>
          <w:szCs w:val="22"/>
          <w:u w:val="single"/>
        </w:rPr>
        <w:lastRenderedPageBreak/>
        <w:t>INFORMATIVA SUL TRATTAMENTO DEI DATI PERSONALI</w:t>
      </w:r>
    </w:p>
    <w:p w14:paraId="49F9EC75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E5055">
        <w:rPr>
          <w:rStyle w:val="Enfasigrassetto"/>
          <w:rFonts w:asciiTheme="minorHAnsi" w:hAnsiTheme="minorHAnsi"/>
          <w:sz w:val="22"/>
          <w:szCs w:val="22"/>
        </w:rPr>
        <w:t>Per gli utenti che consultano il sito: </w:t>
      </w:r>
      <w:hyperlink r:id="rId19" w:history="1">
        <w:r w:rsidRPr="003E5055">
          <w:rPr>
            <w:rStyle w:val="Collegamentoipertestuale"/>
            <w:rFonts w:asciiTheme="minorHAnsi" w:hAnsiTheme="minorHAnsi"/>
            <w:color w:val="auto"/>
            <w:sz w:val="22"/>
            <w:szCs w:val="22"/>
          </w:rPr>
          <w:t>http://www.comune.iglesias.ca.it/</w:t>
        </w:r>
      </w:hyperlink>
    </w:p>
    <w:p w14:paraId="13F11235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E5055">
        <w:rPr>
          <w:rStyle w:val="Enfasigrassetto"/>
          <w:rFonts w:asciiTheme="minorHAnsi" w:hAnsiTheme="minorHAnsi"/>
          <w:sz w:val="22"/>
          <w:szCs w:val="22"/>
        </w:rPr>
        <w:t>ai sensi dell'articolo 13 del Regolamento (UE) 2016/679 “GDPR”</w:t>
      </w:r>
    </w:p>
    <w:p w14:paraId="22543C98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3E5055">
        <w:rPr>
          <w:rStyle w:val="Enfasigrassetto"/>
          <w:rFonts w:asciiTheme="minorHAnsi" w:hAnsiTheme="minorHAnsi"/>
          <w:sz w:val="22"/>
          <w:szCs w:val="22"/>
        </w:rPr>
        <w:t> </w:t>
      </w:r>
    </w:p>
    <w:p w14:paraId="14A555AF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3E5055">
        <w:rPr>
          <w:rFonts w:asciiTheme="minorHAnsi" w:hAnsiTheme="minorHAnsi"/>
          <w:sz w:val="22"/>
          <w:szCs w:val="22"/>
        </w:rPr>
        <w:t>Il Comune di Iglesias nel rispetto dei principi sanciti dal Regolamento (UE) n. 2016/679 “GDPR” relativo alla protezione delle persone fisiche con riguardo al trattamento dei dati personali nonché alla libera circolazione di tali dati (di seguito “GDPR”) e di quanto stabilito dal “Codice della Privacy” di cui al D.Lgs. 196/2003 (nella versione novellata dal D.Lgs. 10 agosto 2018, n. 101), offre agli utenti la possibilità di interagire con il proprio portale per consultare o utilizzare i relativi servizi, accessibili attraverso il sopraindicato indirizzo, corrispondente alla </w:t>
      </w:r>
      <w:r w:rsidRPr="003E5055">
        <w:rPr>
          <w:rStyle w:val="Enfasicorsivo"/>
          <w:rFonts w:asciiTheme="minorHAnsi" w:hAnsiTheme="minorHAnsi"/>
          <w:sz w:val="22"/>
          <w:szCs w:val="22"/>
        </w:rPr>
        <w:t>home page</w:t>
      </w:r>
      <w:r w:rsidRPr="003E5055">
        <w:rPr>
          <w:rFonts w:asciiTheme="minorHAnsi" w:hAnsiTheme="minorHAnsi"/>
          <w:sz w:val="22"/>
          <w:szCs w:val="22"/>
        </w:rPr>
        <w:t> (ossia la “pagina iniziale”) del sito istituzionale del Comune di Iglesias. </w:t>
      </w:r>
    </w:p>
    <w:p w14:paraId="29296515" w14:textId="2EA55082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  <w:r>
        <w:rPr>
          <w:rFonts w:ascii="Roboto" w:hAnsi="Roboto"/>
          <w:color w:val="555555"/>
          <w:sz w:val="21"/>
          <w:szCs w:val="21"/>
        </w:rPr>
        <w:t>  </w:t>
      </w:r>
    </w:p>
    <w:p w14:paraId="5CE52587" w14:textId="3463C430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Il Comune di </w:t>
      </w:r>
      <w:r w:rsidR="005C6B49">
        <w:rPr>
          <w:rFonts w:asciiTheme="minorHAnsi" w:hAnsiTheme="minorHAnsi"/>
          <w:b/>
          <w:bCs/>
          <w:sz w:val="22"/>
          <w:szCs w:val="22"/>
        </w:rPr>
        <w:t>Iglesias</w:t>
      </w:r>
      <w:r w:rsidRPr="00AA0198">
        <w:rPr>
          <w:rFonts w:asciiTheme="minorHAnsi" w:hAnsiTheme="minorHAnsi"/>
          <w:sz w:val="22"/>
          <w:szCs w:val="22"/>
        </w:rPr>
        <w:t xml:space="preserve">, con sede in </w:t>
      </w:r>
      <w:r w:rsidR="005C6B49" w:rsidRPr="00A06378">
        <w:rPr>
          <w:rFonts w:asciiTheme="minorHAnsi" w:hAnsiTheme="minorHAnsi"/>
          <w:sz w:val="22"/>
          <w:szCs w:val="22"/>
        </w:rPr>
        <w:t>Iglesias</w:t>
      </w:r>
      <w:r w:rsidRPr="00A06378">
        <w:rPr>
          <w:rFonts w:asciiTheme="minorHAnsi" w:hAnsiTheme="minorHAnsi"/>
          <w:sz w:val="22"/>
          <w:szCs w:val="22"/>
        </w:rPr>
        <w:t xml:space="preserve">, Via </w:t>
      </w:r>
      <w:r w:rsidR="005C6B49" w:rsidRPr="00A06378">
        <w:rPr>
          <w:rFonts w:asciiTheme="minorHAnsi" w:hAnsiTheme="minorHAnsi"/>
          <w:sz w:val="22"/>
          <w:szCs w:val="22"/>
        </w:rPr>
        <w:t>Isonzo</w:t>
      </w:r>
      <w:r w:rsidRPr="00A06378">
        <w:rPr>
          <w:rFonts w:asciiTheme="minorHAnsi" w:hAnsiTheme="minorHAnsi"/>
          <w:sz w:val="22"/>
          <w:szCs w:val="22"/>
        </w:rPr>
        <w:t xml:space="preserve"> </w:t>
      </w:r>
      <w:r w:rsidR="005C6B49" w:rsidRPr="00A06378">
        <w:rPr>
          <w:rFonts w:asciiTheme="minorHAnsi" w:hAnsiTheme="minorHAnsi"/>
          <w:sz w:val="22"/>
          <w:szCs w:val="22"/>
        </w:rPr>
        <w:t>7</w:t>
      </w:r>
      <w:r w:rsidRPr="00A06378">
        <w:rPr>
          <w:rFonts w:asciiTheme="minorHAnsi" w:hAnsiTheme="minorHAnsi"/>
          <w:sz w:val="22"/>
          <w:szCs w:val="22"/>
        </w:rPr>
        <w:t xml:space="preserve">, pec: </w:t>
      </w:r>
      <w:hyperlink r:id="rId20" w:history="1">
        <w:r w:rsidR="00C56F5A" w:rsidRPr="00A06378">
          <w:rPr>
            <w:rStyle w:val="Collegamentoipertestuale"/>
            <w:rFonts w:asciiTheme="minorHAnsi" w:hAnsiTheme="minorHAnsi"/>
            <w:sz w:val="22"/>
            <w:szCs w:val="22"/>
          </w:rPr>
          <w:t>protocollo.comune.iglesias@pec.it</w:t>
        </w:r>
      </w:hyperlink>
      <w:r w:rsidR="005C6B49" w:rsidRPr="00A06378">
        <w:rPr>
          <w:rFonts w:asciiTheme="minorHAnsi" w:hAnsiTheme="minorHAnsi"/>
          <w:sz w:val="22"/>
          <w:szCs w:val="22"/>
        </w:rPr>
        <w:t xml:space="preserve"> </w:t>
      </w:r>
      <w:r w:rsidRPr="00A06378">
        <w:rPr>
          <w:rFonts w:asciiTheme="minorHAnsi" w:hAnsiTheme="minorHAnsi"/>
          <w:sz w:val="22"/>
          <w:szCs w:val="22"/>
        </w:rPr>
        <w:t xml:space="preserve">, tel.: </w:t>
      </w:r>
      <w:r w:rsidR="005C6B49" w:rsidRPr="00A06378">
        <w:rPr>
          <w:rFonts w:asciiTheme="minorHAnsi" w:hAnsiTheme="minorHAnsi"/>
          <w:sz w:val="22"/>
          <w:szCs w:val="22"/>
        </w:rPr>
        <w:t>+39 0781274200</w:t>
      </w:r>
      <w:r w:rsidRPr="00A06378">
        <w:rPr>
          <w:rFonts w:asciiTheme="minorHAnsi" w:hAnsiTheme="minorHAnsi"/>
          <w:sz w:val="22"/>
          <w:szCs w:val="22"/>
        </w:rPr>
        <w:t>,</w:t>
      </w:r>
      <w:r w:rsidRPr="00AA0198">
        <w:rPr>
          <w:rFonts w:asciiTheme="minorHAnsi" w:hAnsiTheme="minorHAnsi"/>
          <w:sz w:val="22"/>
          <w:szCs w:val="22"/>
        </w:rPr>
        <w:t xml:space="preserve"> nella sua qualità di </w:t>
      </w:r>
      <w:r w:rsidRPr="00AA0198">
        <w:rPr>
          <w:rFonts w:asciiTheme="minorHAnsi" w:hAnsiTheme="minorHAnsi"/>
          <w:b/>
          <w:bCs/>
          <w:sz w:val="22"/>
          <w:szCs w:val="22"/>
        </w:rPr>
        <w:t xml:space="preserve">Titolare del trattamento dei dati, </w:t>
      </w:r>
      <w:r w:rsidRPr="00AA0198">
        <w:rPr>
          <w:rFonts w:asciiTheme="minorHAnsi" w:hAnsiTheme="minorHAnsi"/>
          <w:sz w:val="22"/>
          <w:szCs w:val="22"/>
        </w:rPr>
        <w:t xml:space="preserve">tratterà i dati personali conferiti con la presente modulistica, sia su supporto cartaceo sia con modalità informatiche e telematiche, </w:t>
      </w:r>
      <w:r w:rsidRPr="00AA0198">
        <w:rPr>
          <w:rFonts w:asciiTheme="minorHAnsi" w:hAnsiTheme="minorHAnsi"/>
          <w:b/>
          <w:bCs/>
          <w:sz w:val="22"/>
          <w:szCs w:val="22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AA0198">
        <w:rPr>
          <w:rFonts w:asciiTheme="minorHAnsi" w:hAnsiTheme="minorHAnsi"/>
          <w:sz w:val="22"/>
          <w:szCs w:val="22"/>
        </w:rPr>
        <w:t xml:space="preserve">, nel rispetto dei principi di cui al Regolamento UE 2016/679. </w:t>
      </w:r>
    </w:p>
    <w:p w14:paraId="5DDD8282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15E4A699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Il trattamento dei dati è improntato ai principi di liceità, correttezza e trasparenza e, in conformità al principio cd "minimizzazione dei dati", i dati richiesti sono adeguati, pertinenti e limitati rispetto alle finalità per le quali sono trattati. </w:t>
      </w:r>
    </w:p>
    <w:p w14:paraId="7FD7E83C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ln particolare, i dati sono raccolti e registrati unicamente per gli scopi sopraindicati e saranno tutelate la Sua dignità e la sua riservatezza. </w:t>
      </w:r>
    </w:p>
    <w:p w14:paraId="18F54FE4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b/>
          <w:bCs/>
          <w:sz w:val="22"/>
          <w:szCs w:val="22"/>
        </w:rPr>
        <w:t>Il conferimento dei dati di cui alla presente modulistica è facoltativo, ma un eventuale rifiuto di fornirli comporterà l’impossibilità per l’Amministrazione di utilizzare i dati per le finalità indicate, con la conseguenza che non sarà possibile l’erogazione dei servizi richiesti</w:t>
      </w:r>
      <w:r w:rsidRPr="00AA0198">
        <w:rPr>
          <w:rFonts w:asciiTheme="minorHAnsi" w:hAnsiTheme="minorHAnsi"/>
          <w:sz w:val="22"/>
          <w:szCs w:val="22"/>
        </w:rPr>
        <w:t xml:space="preserve">. </w:t>
      </w:r>
    </w:p>
    <w:p w14:paraId="1606AEAE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L.69/2009) ovvero nella Sezione del sito istituzionale dell’Ente denominata “Amministrazione Trasparente” (ai sensi del D. Lgs. n.33/2013 e ss.mm.ii.). </w:t>
      </w:r>
    </w:p>
    <w:p w14:paraId="1967FC51" w14:textId="0D8BBF07" w:rsidR="00AA0198" w:rsidRPr="00C56F5A" w:rsidRDefault="00AA0198" w:rsidP="00C56F5A">
      <w:pPr>
        <w:pStyle w:val="sche22"/>
        <w:widowControl/>
        <w:overflowPunct/>
        <w:autoSpaceDE/>
        <w:autoSpaceDN w:val="0"/>
        <w:snapToGrid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C56F5A">
        <w:rPr>
          <w:rFonts w:asciiTheme="minorHAnsi" w:hAnsiTheme="minorHAnsi"/>
          <w:sz w:val="22"/>
          <w:szCs w:val="22"/>
          <w:lang w:val="it-IT"/>
        </w:rPr>
        <w:t xml:space="preserve">I dati personali trattati </w:t>
      </w:r>
      <w:r w:rsidR="00C56F5A" w:rsidRPr="00C56F5A">
        <w:rPr>
          <w:rFonts w:asciiTheme="minorHAnsi" w:hAnsiTheme="minorHAnsi"/>
          <w:sz w:val="22"/>
          <w:szCs w:val="22"/>
          <w:lang w:val="it-IT"/>
        </w:rPr>
        <w:t>dal</w:t>
      </w:r>
      <w:r w:rsidRPr="00C56F5A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Settore III – Programmazione, Pianificazione e Gestione del Territorio</w:t>
      </w:r>
      <w:r w:rsidR="00C56F5A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AA0198">
        <w:rPr>
          <w:rFonts w:asciiTheme="minorHAnsi" w:hAnsiTheme="minorHAnsi"/>
          <w:sz w:val="22"/>
          <w:szCs w:val="22"/>
          <w:lang w:val="it-IT"/>
        </w:rPr>
        <w:t xml:space="preserve">saranno altresì comunicati sotto forma di certificazione ai soggetti terzi richiedenti, nel rispetto delle forme e dei limiti stabiliti dalle norme sul rilascio delle certificazioni. </w:t>
      </w:r>
    </w:p>
    <w:p w14:paraId="45475E42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Gli stessi dati potranno formare oggetto di istanza di accesso documentale ai sensi e nei limiti di cui agli artt. 22 e ss. L, 241/90, ai sensi dell’art. 43, comma 2, TUEL da parte degli Amministratori dell’Ente, ovvero potranno formare oggetto di richiesta di accesso civico "generalizzato", ai sensi dell’art. 5, comma 2, e dell’art. 5 bis, D. Lgs. 33/2013, nei limiti previsti dalle disposizioni speciali in materia di tenuta delle anagrafi e di tenuta dei registri dello stato civile. </w:t>
      </w:r>
    </w:p>
    <w:p w14:paraId="5DF7D19B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 dati conferiti, saranno trattati dall'Amministrazione per il </w:t>
      </w:r>
      <w:r w:rsidRPr="00AA0198">
        <w:rPr>
          <w:rFonts w:asciiTheme="minorHAnsi" w:hAnsiTheme="minorHAnsi"/>
          <w:b/>
          <w:bCs/>
          <w:sz w:val="22"/>
          <w:szCs w:val="22"/>
        </w:rPr>
        <w:t xml:space="preserve">periodo </w:t>
      </w:r>
      <w:r w:rsidRPr="00AA0198">
        <w:rPr>
          <w:rFonts w:asciiTheme="minorHAnsi" w:hAnsiTheme="minorHAnsi"/>
          <w:sz w:val="22"/>
          <w:szCs w:val="22"/>
        </w:rPr>
        <w:t xml:space="preserve">necessario allo svolgimento dell’attività amministrativa correlata e conservati in conformità alle nome sulla conservazione della documentazione amministrativa. </w:t>
      </w:r>
    </w:p>
    <w:p w14:paraId="07311A07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 dati saranno trattati esclusivamente dal personale, da collaboratori dell'Ente ovvero da soggetti esterni espressamente nominati come responsabili del trattamento dal Titolare. </w:t>
      </w:r>
    </w:p>
    <w:p w14:paraId="01C0358B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Al di fuori delle ipotesi sopra richiamate, i dati non saranno comunicati a terzi o diffusi. </w:t>
      </w:r>
    </w:p>
    <w:p w14:paraId="45D2D569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Gli interessati hanno il diritto di chiedere al Titolare del trattamento l'accesso ai dati persali e la rettifica o la cancellazione degli stessi o la limitazione del trattamento che li riguarda o di opporsi al trattamento ai sensi degli artt. 15 e ss. del RGDP. </w:t>
      </w:r>
    </w:p>
    <w:p w14:paraId="01BF6E59" w14:textId="77777777" w:rsidR="00C56F5A" w:rsidRPr="004E0A99" w:rsidRDefault="00AA0198" w:rsidP="00AA0198">
      <w:pPr>
        <w:pStyle w:val="Default"/>
        <w:jc w:val="both"/>
        <w:rPr>
          <w:rFonts w:asciiTheme="minorHAnsi" w:hAnsiTheme="minorHAnsi"/>
          <w:color w:val="auto"/>
          <w:sz w:val="22"/>
          <w:szCs w:val="22"/>
          <w:shd w:val="clear" w:color="auto" w:fill="FFFFFF"/>
        </w:rPr>
      </w:pPr>
      <w:r w:rsidRPr="004E0A99">
        <w:rPr>
          <w:rFonts w:asciiTheme="minorHAnsi" w:hAnsiTheme="minorHAnsi"/>
          <w:color w:val="auto"/>
          <w:sz w:val="22"/>
          <w:szCs w:val="22"/>
        </w:rPr>
        <w:lastRenderedPageBreak/>
        <w:t xml:space="preserve">Apposita istanza è presentata al Responsabile della Protezione dei dati dell’Ente </w:t>
      </w:r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o “Data Protection Officer” (RPD o </w:t>
      </w:r>
      <w:r w:rsidR="00C56F5A" w:rsidRPr="004E0A99">
        <w:rPr>
          <w:rStyle w:val="Enfasicorsivo"/>
          <w:rFonts w:asciiTheme="minorHAnsi" w:hAnsiTheme="minorHAnsi"/>
          <w:color w:val="auto"/>
          <w:sz w:val="22"/>
          <w:szCs w:val="22"/>
          <w:shd w:val="clear" w:color="auto" w:fill="FFFFFF"/>
        </w:rPr>
        <w:t>DPO</w:t>
      </w:r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) nominato (per maggiori approfondimenti su nomina e compiti, vedi artt. 37-39 “GDPR”) è contattabile ai seguenti recapiti: </w:t>
      </w:r>
    </w:p>
    <w:p w14:paraId="6BEC53BC" w14:textId="4822C2C9" w:rsidR="00C56F5A" w:rsidRPr="004E0A99" w:rsidRDefault="00C56F5A" w:rsidP="00C56F5A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  <w:lang w:eastAsia="it-IT"/>
        </w:rPr>
      </w:pPr>
      <w:r w:rsidRPr="004E0A99">
        <w:rPr>
          <w:rFonts w:asciiTheme="minorHAnsi" w:hAnsiTheme="minorHAnsi"/>
          <w:sz w:val="22"/>
          <w:szCs w:val="22"/>
        </w:rPr>
        <w:t>Email: </w:t>
      </w:r>
      <w:hyperlink r:id="rId21" w:history="1">
        <w:r w:rsidRPr="004E0A99">
          <w:rPr>
            <w:rStyle w:val="Collegamentoipertestuale"/>
            <w:rFonts w:asciiTheme="minorHAnsi" w:hAnsiTheme="minorHAnsi"/>
            <w:color w:val="auto"/>
            <w:sz w:val="22"/>
            <w:szCs w:val="22"/>
            <w:u w:val="none"/>
          </w:rPr>
          <w:t>privacy@comune.it</w:t>
        </w:r>
      </w:hyperlink>
    </w:p>
    <w:p w14:paraId="64553FA4" w14:textId="77777777" w:rsidR="00C56F5A" w:rsidRPr="004E0A99" w:rsidRDefault="00C56F5A" w:rsidP="00C56F5A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</w:rPr>
      </w:pPr>
      <w:r w:rsidRPr="004E0A99">
        <w:rPr>
          <w:rFonts w:asciiTheme="minorHAnsi" w:hAnsiTheme="minorHAnsi"/>
          <w:sz w:val="22"/>
          <w:szCs w:val="22"/>
        </w:rPr>
        <w:t>PEC: </w:t>
      </w:r>
      <w:hyperlink r:id="rId22" w:history="1">
        <w:r w:rsidRPr="004E0A99">
          <w:rPr>
            <w:rStyle w:val="Collegamentoipertestuale"/>
            <w:rFonts w:asciiTheme="minorHAnsi" w:hAnsiTheme="minorHAnsi"/>
            <w:color w:val="auto"/>
            <w:sz w:val="22"/>
            <w:szCs w:val="22"/>
            <w:u w:val="none"/>
          </w:rPr>
          <w:t>privacy@pec.comune.it</w:t>
        </w:r>
      </w:hyperlink>
    </w:p>
    <w:p w14:paraId="35776998" w14:textId="77777777" w:rsidR="00C56F5A" w:rsidRPr="004E0A99" w:rsidRDefault="00C56F5A" w:rsidP="00C56F5A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4E0A99">
        <w:rPr>
          <w:rFonts w:asciiTheme="minorHAnsi" w:hAnsiTheme="minorHAnsi"/>
          <w:sz w:val="22"/>
          <w:szCs w:val="22"/>
        </w:rPr>
        <w:t> </w:t>
      </w:r>
    </w:p>
    <w:p w14:paraId="411ABF17" w14:textId="77777777" w:rsidR="00C56F5A" w:rsidRPr="004E0A99" w:rsidRDefault="00C56F5A" w:rsidP="00C56F5A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4E0A99">
        <w:rPr>
          <w:rFonts w:asciiTheme="minorHAnsi" w:hAnsiTheme="minorHAnsi"/>
          <w:sz w:val="22"/>
          <w:szCs w:val="22"/>
        </w:rPr>
        <w:t>I dati integrali di contatto del RPD/DPO sono indicati nella sezione “Amministrazione trasparente” del sito internet istituzionale del Comune di Iglesias.</w:t>
      </w:r>
    </w:p>
    <w:p w14:paraId="4451F4AA" w14:textId="4E1B20A0" w:rsidR="00AA0198" w:rsidRPr="00AA0198" w:rsidRDefault="00AA0198" w:rsidP="00AA0198">
      <w:pPr>
        <w:pStyle w:val="Default"/>
        <w:jc w:val="both"/>
        <w:rPr>
          <w:rFonts w:asciiTheme="minorHAnsi" w:hAnsiTheme="minorHAnsi"/>
          <w:color w:val="0000FF"/>
          <w:sz w:val="22"/>
          <w:szCs w:val="22"/>
        </w:rPr>
      </w:pPr>
      <w:r w:rsidRPr="00AA0198">
        <w:rPr>
          <w:rFonts w:asciiTheme="minorHAnsi" w:hAnsiTheme="minorHAnsi"/>
          <w:color w:val="0000FF"/>
          <w:sz w:val="22"/>
          <w:szCs w:val="22"/>
        </w:rPr>
        <w:t xml:space="preserve"> </w:t>
      </w:r>
    </w:p>
    <w:p w14:paraId="1723EE3C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color w:val="0000FF"/>
          <w:sz w:val="22"/>
          <w:szCs w:val="22"/>
        </w:rPr>
      </w:pPr>
    </w:p>
    <w:p w14:paraId="58772A6B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b/>
          <w:bCs/>
          <w:i/>
          <w:iCs/>
          <w:sz w:val="22"/>
          <w:szCs w:val="22"/>
        </w:rPr>
        <w:t xml:space="preserve">Dichiaro di aver ricevuto tutte le informazioni di cui all'art. 13 RGDP in relazione ai dati contenuti nell’allegata modulistica. </w:t>
      </w:r>
    </w:p>
    <w:p w14:paraId="6EA334AB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628703F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866D88F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b/>
          <w:bCs/>
          <w:sz w:val="22"/>
          <w:szCs w:val="22"/>
        </w:rPr>
      </w:pPr>
      <w:r w:rsidRPr="00AA0198">
        <w:rPr>
          <w:rFonts w:asciiTheme="minorHAnsi" w:hAnsiTheme="minorHAnsi"/>
          <w:b/>
          <w:bCs/>
          <w:sz w:val="22"/>
          <w:szCs w:val="22"/>
        </w:rPr>
        <w:t xml:space="preserve">L’interessato al trattamento dei dati </w:t>
      </w:r>
    </w:p>
    <w:p w14:paraId="7C8EBE36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sz w:val="22"/>
          <w:szCs w:val="22"/>
        </w:rPr>
      </w:pPr>
    </w:p>
    <w:p w14:paraId="0B241CC6" w14:textId="77777777" w:rsidR="00AA0198" w:rsidRPr="00AA0198" w:rsidRDefault="00AA0198" w:rsidP="00AA0198">
      <w:pPr>
        <w:tabs>
          <w:tab w:val="left" w:pos="7137"/>
        </w:tabs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______________________________ </w:t>
      </w:r>
    </w:p>
    <w:p w14:paraId="037094DA" w14:textId="77777777" w:rsidR="00AA0198" w:rsidRPr="00AA0198" w:rsidRDefault="00AA0198" w:rsidP="00AA0198">
      <w:pPr>
        <w:tabs>
          <w:tab w:val="left" w:pos="7137"/>
        </w:tabs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(</w:t>
      </w:r>
      <w:r w:rsidRPr="00AA0198">
        <w:rPr>
          <w:rFonts w:asciiTheme="minorHAnsi" w:hAnsiTheme="minorHAnsi"/>
          <w:i/>
          <w:iCs/>
          <w:sz w:val="22"/>
          <w:szCs w:val="22"/>
        </w:rPr>
        <w:t>Firma per esteso</w:t>
      </w:r>
      <w:r w:rsidRPr="00AA0198">
        <w:rPr>
          <w:rFonts w:asciiTheme="minorHAnsi" w:hAnsiTheme="minorHAnsi"/>
          <w:sz w:val="22"/>
          <w:szCs w:val="22"/>
        </w:rPr>
        <w:t>)</w:t>
      </w:r>
    </w:p>
    <w:p w14:paraId="24AB7770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01B4E087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5731541F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19912541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1D839B2F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32409DD8" w14:textId="77777777" w:rsidR="004A154C" w:rsidRDefault="004A154C">
      <w:pPr>
        <w:spacing w:line="360" w:lineRule="auto"/>
        <w:jc w:val="both"/>
        <w:rPr>
          <w:rFonts w:ascii="Calibri" w:hAnsi="Calibri" w:cs="Calibri"/>
        </w:rPr>
      </w:pPr>
    </w:p>
    <w:sectPr w:rsidR="004A154C" w:rsidSect="008314B5">
      <w:footerReference w:type="default" r:id="rId23"/>
      <w:footnotePr>
        <w:pos w:val="beneathText"/>
      </w:footnotePr>
      <w:pgSz w:w="11905" w:h="16837"/>
      <w:pgMar w:top="1135" w:right="1273" w:bottom="1021" w:left="1134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4CC3" w14:textId="77777777" w:rsidR="00F94BD2" w:rsidRDefault="00F94BD2" w:rsidP="00AB752D">
      <w:r>
        <w:separator/>
      </w:r>
    </w:p>
  </w:endnote>
  <w:endnote w:type="continuationSeparator" w:id="0">
    <w:p w14:paraId="4A59D047" w14:textId="77777777" w:rsidR="00F94BD2" w:rsidRDefault="00F94BD2" w:rsidP="00AB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3812275"/>
      <w:docPartObj>
        <w:docPartGallery w:val="Page Numbers (Bottom of Page)"/>
        <w:docPartUnique/>
      </w:docPartObj>
    </w:sdtPr>
    <w:sdtEndPr/>
    <w:sdtContent>
      <w:p w14:paraId="0951BE9C" w14:textId="3C5B0F58" w:rsidR="00AB752D" w:rsidRDefault="00AB75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928964F" w14:textId="77777777" w:rsidR="00AB752D" w:rsidRDefault="00AB75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5E72" w14:textId="77777777" w:rsidR="00F94BD2" w:rsidRDefault="00F94BD2" w:rsidP="00AB752D">
      <w:r>
        <w:separator/>
      </w:r>
    </w:p>
  </w:footnote>
  <w:footnote w:type="continuationSeparator" w:id="0">
    <w:p w14:paraId="48D5ECC1" w14:textId="77777777" w:rsidR="00F94BD2" w:rsidRDefault="00F94BD2" w:rsidP="00AB7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1200E5"/>
    <w:multiLevelType w:val="multilevel"/>
    <w:tmpl w:val="F6E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23AB"/>
    <w:multiLevelType w:val="multilevel"/>
    <w:tmpl w:val="39E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755EB"/>
    <w:multiLevelType w:val="hybridMultilevel"/>
    <w:tmpl w:val="9D0EC002"/>
    <w:lvl w:ilvl="0" w:tplc="418C171A">
      <w:start w:val="90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6098"/>
    <w:multiLevelType w:val="multilevel"/>
    <w:tmpl w:val="D862DC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Century Gothic" w:hAnsi="Century Gothic" w:cs="Trebuchet MS"/>
        <w:b/>
        <w:bCs/>
        <w:color w:val="FF0000"/>
        <w:sz w:val="16"/>
        <w:szCs w:val="16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9504549"/>
    <w:multiLevelType w:val="multilevel"/>
    <w:tmpl w:val="6644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C49FD"/>
    <w:multiLevelType w:val="multilevel"/>
    <w:tmpl w:val="4C40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B3C0F"/>
    <w:multiLevelType w:val="hybridMultilevel"/>
    <w:tmpl w:val="0882C724"/>
    <w:lvl w:ilvl="0" w:tplc="BF9C6C9C">
      <w:start w:val="1"/>
      <w:numFmt w:val="bullet"/>
      <w:lvlText w:val="-"/>
      <w:lvlJc w:val="left"/>
      <w:pPr>
        <w:tabs>
          <w:tab w:val="num" w:pos="635"/>
        </w:tabs>
        <w:ind w:left="559" w:hanging="284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66D28"/>
    <w:multiLevelType w:val="multilevel"/>
    <w:tmpl w:val="D968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D676A"/>
    <w:multiLevelType w:val="multilevel"/>
    <w:tmpl w:val="2AA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5633D"/>
    <w:multiLevelType w:val="multilevel"/>
    <w:tmpl w:val="C3B2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E6FDF"/>
    <w:multiLevelType w:val="hybridMultilevel"/>
    <w:tmpl w:val="9C40D838"/>
    <w:lvl w:ilvl="0" w:tplc="E43A1B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76EE7"/>
    <w:multiLevelType w:val="multilevel"/>
    <w:tmpl w:val="C03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7375D"/>
    <w:multiLevelType w:val="hybridMultilevel"/>
    <w:tmpl w:val="4D866C50"/>
    <w:lvl w:ilvl="0" w:tplc="803E3944"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852BE"/>
    <w:multiLevelType w:val="multilevel"/>
    <w:tmpl w:val="14D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724F5"/>
    <w:multiLevelType w:val="multilevel"/>
    <w:tmpl w:val="E73C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C2DB0"/>
    <w:multiLevelType w:val="hybridMultilevel"/>
    <w:tmpl w:val="85E4F3D4"/>
    <w:lvl w:ilvl="0" w:tplc="AD8423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C4F1F"/>
    <w:multiLevelType w:val="hybridMultilevel"/>
    <w:tmpl w:val="0CF8EAEA"/>
    <w:lvl w:ilvl="0" w:tplc="5CBCF178">
      <w:start w:val="90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86D55"/>
    <w:multiLevelType w:val="hybridMultilevel"/>
    <w:tmpl w:val="3A94C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E12E7"/>
    <w:multiLevelType w:val="multilevel"/>
    <w:tmpl w:val="B346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6"/>
  </w:num>
  <w:num w:numId="7">
    <w:abstractNumId w:val="3"/>
  </w:num>
  <w:num w:numId="8">
    <w:abstractNumId w:val="17"/>
  </w:num>
  <w:num w:numId="9">
    <w:abstractNumId w:val="13"/>
  </w:num>
  <w:num w:numId="10">
    <w:abstractNumId w:val="11"/>
  </w:num>
  <w:num w:numId="11">
    <w:abstractNumId w:val="4"/>
  </w:num>
  <w:num w:numId="12">
    <w:abstractNumId w:val="12"/>
  </w:num>
  <w:num w:numId="13">
    <w:abstractNumId w:val="1"/>
  </w:num>
  <w:num w:numId="14">
    <w:abstractNumId w:val="19"/>
  </w:num>
  <w:num w:numId="15">
    <w:abstractNumId w:val="8"/>
  </w:num>
  <w:num w:numId="16">
    <w:abstractNumId w:val="14"/>
  </w:num>
  <w:num w:numId="17">
    <w:abstractNumId w:val="2"/>
  </w:num>
  <w:num w:numId="18">
    <w:abstractNumId w:val="15"/>
  </w:num>
  <w:num w:numId="19">
    <w:abstractNumId w:val="9"/>
  </w:num>
  <w:num w:numId="20">
    <w:abstractNumId w:val="1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567"/>
  <w:hyphenationZone w:val="2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18"/>
    <w:rsid w:val="000110ED"/>
    <w:rsid w:val="00062E0E"/>
    <w:rsid w:val="000D132D"/>
    <w:rsid w:val="000E281A"/>
    <w:rsid w:val="000E7C5B"/>
    <w:rsid w:val="00101AD8"/>
    <w:rsid w:val="00120037"/>
    <w:rsid w:val="00124724"/>
    <w:rsid w:val="00147CA9"/>
    <w:rsid w:val="001E6DFF"/>
    <w:rsid w:val="002155CE"/>
    <w:rsid w:val="00251762"/>
    <w:rsid w:val="00267A7D"/>
    <w:rsid w:val="00276310"/>
    <w:rsid w:val="002915A5"/>
    <w:rsid w:val="00294C10"/>
    <w:rsid w:val="002C355D"/>
    <w:rsid w:val="002C7BCA"/>
    <w:rsid w:val="002E037F"/>
    <w:rsid w:val="002F3FF0"/>
    <w:rsid w:val="00347E30"/>
    <w:rsid w:val="00364819"/>
    <w:rsid w:val="003969C1"/>
    <w:rsid w:val="003C32F8"/>
    <w:rsid w:val="003E1169"/>
    <w:rsid w:val="003E5055"/>
    <w:rsid w:val="0042543A"/>
    <w:rsid w:val="0043327F"/>
    <w:rsid w:val="00454512"/>
    <w:rsid w:val="004910A3"/>
    <w:rsid w:val="004A154C"/>
    <w:rsid w:val="004E0A99"/>
    <w:rsid w:val="004E666A"/>
    <w:rsid w:val="00532138"/>
    <w:rsid w:val="0055172B"/>
    <w:rsid w:val="005556DB"/>
    <w:rsid w:val="00567C1F"/>
    <w:rsid w:val="00580D1F"/>
    <w:rsid w:val="00592B10"/>
    <w:rsid w:val="0059423B"/>
    <w:rsid w:val="005C6B49"/>
    <w:rsid w:val="005F5B28"/>
    <w:rsid w:val="0061043A"/>
    <w:rsid w:val="00616175"/>
    <w:rsid w:val="006321EF"/>
    <w:rsid w:val="00636853"/>
    <w:rsid w:val="00680B91"/>
    <w:rsid w:val="00734D19"/>
    <w:rsid w:val="00771933"/>
    <w:rsid w:val="00772567"/>
    <w:rsid w:val="007766DD"/>
    <w:rsid w:val="00797F5D"/>
    <w:rsid w:val="007A488F"/>
    <w:rsid w:val="007A75CE"/>
    <w:rsid w:val="007C02E9"/>
    <w:rsid w:val="007D03B0"/>
    <w:rsid w:val="007F76D2"/>
    <w:rsid w:val="00806114"/>
    <w:rsid w:val="008314B5"/>
    <w:rsid w:val="0086780C"/>
    <w:rsid w:val="00894852"/>
    <w:rsid w:val="008A5B97"/>
    <w:rsid w:val="008B5497"/>
    <w:rsid w:val="008C2CDB"/>
    <w:rsid w:val="008C7653"/>
    <w:rsid w:val="008D0134"/>
    <w:rsid w:val="008D51FA"/>
    <w:rsid w:val="008D7114"/>
    <w:rsid w:val="008E1791"/>
    <w:rsid w:val="008E31A4"/>
    <w:rsid w:val="00906248"/>
    <w:rsid w:val="00946DC5"/>
    <w:rsid w:val="00963DD0"/>
    <w:rsid w:val="009C420D"/>
    <w:rsid w:val="009D177D"/>
    <w:rsid w:val="00A06378"/>
    <w:rsid w:val="00A14018"/>
    <w:rsid w:val="00A32740"/>
    <w:rsid w:val="00A47C72"/>
    <w:rsid w:val="00A61FE5"/>
    <w:rsid w:val="00A719A0"/>
    <w:rsid w:val="00AA0198"/>
    <w:rsid w:val="00AB6092"/>
    <w:rsid w:val="00AB752D"/>
    <w:rsid w:val="00AF328A"/>
    <w:rsid w:val="00B4767F"/>
    <w:rsid w:val="00BC235C"/>
    <w:rsid w:val="00C178E9"/>
    <w:rsid w:val="00C56F5A"/>
    <w:rsid w:val="00CA427E"/>
    <w:rsid w:val="00CA5EDC"/>
    <w:rsid w:val="00CB1F4C"/>
    <w:rsid w:val="00CB50E5"/>
    <w:rsid w:val="00D004A2"/>
    <w:rsid w:val="00D04A44"/>
    <w:rsid w:val="00D31D2E"/>
    <w:rsid w:val="00D503A9"/>
    <w:rsid w:val="00D53F9D"/>
    <w:rsid w:val="00DA3CCC"/>
    <w:rsid w:val="00DC2B56"/>
    <w:rsid w:val="00DC3FAB"/>
    <w:rsid w:val="00E020A7"/>
    <w:rsid w:val="00E07636"/>
    <w:rsid w:val="00E3273E"/>
    <w:rsid w:val="00E47CBD"/>
    <w:rsid w:val="00EB459A"/>
    <w:rsid w:val="00EE6181"/>
    <w:rsid w:val="00EF740C"/>
    <w:rsid w:val="00F60234"/>
    <w:rsid w:val="00F75F49"/>
    <w:rsid w:val="00F823D3"/>
    <w:rsid w:val="00F94BD2"/>
    <w:rsid w:val="00FD365B"/>
    <w:rsid w:val="00FE00A9"/>
    <w:rsid w:val="00FE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44D9A40"/>
  <w15:chartTrackingRefBased/>
  <w15:docId w15:val="{15E52775-DD59-46C8-8D66-88130429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2"/>
      </w:numPr>
      <w:overflowPunct w:val="0"/>
      <w:autoSpaceDE w:val="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2"/>
      </w:numPr>
      <w:tabs>
        <w:tab w:val="left" w:pos="360"/>
      </w:tabs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2"/>
      </w:numPr>
      <w:tabs>
        <w:tab w:val="left" w:pos="360"/>
      </w:tabs>
      <w:ind w:left="5925"/>
      <w:jc w:val="both"/>
      <w:outlineLvl w:val="2"/>
    </w:pPr>
    <w:rPr>
      <w:rFonts w:ascii="Cambria" w:hAnsi="Cambria"/>
      <w:b/>
      <w:bCs/>
      <w:color w:val="4F81BD"/>
      <w:lang w:val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numPr>
        <w:ilvl w:val="3"/>
        <w:numId w:val="2"/>
      </w:numPr>
      <w:jc w:val="right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numPr>
        <w:ilvl w:val="4"/>
        <w:numId w:val="2"/>
      </w:numPr>
      <w:outlineLvl w:val="4"/>
    </w:pPr>
    <w:rPr>
      <w:rFonts w:ascii="Cambria" w:hAnsi="Cambria"/>
      <w:color w:val="243F60"/>
      <w:lang w:val="x-none"/>
    </w:rPr>
  </w:style>
  <w:style w:type="paragraph" w:styleId="Titolo6">
    <w:name w:val="heading 6"/>
    <w:basedOn w:val="Normale"/>
    <w:next w:val="Normale"/>
    <w:link w:val="Titolo6Carattere"/>
    <w:qFormat/>
    <w:pPr>
      <w:keepNext/>
      <w:widowControl w:val="0"/>
      <w:numPr>
        <w:ilvl w:val="5"/>
        <w:numId w:val="2"/>
      </w:numPr>
      <w:jc w:val="center"/>
      <w:outlineLvl w:val="5"/>
    </w:pPr>
    <w:rPr>
      <w:rFonts w:ascii="Cambria" w:hAnsi="Cambria"/>
      <w:i/>
      <w:iCs/>
      <w:color w:val="243F60"/>
      <w:lang w:val="x-none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pPr>
      <w:keepNext/>
      <w:numPr>
        <w:ilvl w:val="6"/>
        <w:numId w:val="2"/>
      </w:numPr>
      <w:jc w:val="center"/>
      <w:outlineLvl w:val="6"/>
    </w:pPr>
    <w:rPr>
      <w:rFonts w:ascii="Cambria" w:hAnsi="Cambria"/>
      <w:i/>
      <w:iCs/>
      <w:color w:val="404040"/>
      <w:lang w:val="x-none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pPr>
      <w:keepNext/>
      <w:widowControl w:val="0"/>
      <w:numPr>
        <w:ilvl w:val="7"/>
        <w:numId w:val="2"/>
      </w:numPr>
      <w:jc w:val="center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pPr>
      <w:keepNext/>
      <w:widowControl w:val="0"/>
      <w:numPr>
        <w:ilvl w:val="8"/>
        <w:numId w:val="2"/>
      </w:numPr>
      <w:tabs>
        <w:tab w:val="left" w:pos="2127"/>
        <w:tab w:val="left" w:pos="2552"/>
      </w:tabs>
      <w:jc w:val="center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Pr>
      <w:color w:val="0000FF"/>
      <w:u w:val="single"/>
    </w:rPr>
  </w:style>
  <w:style w:type="character" w:styleId="Collegamentovisitato">
    <w:name w:val="FollowedHyperlink"/>
    <w:semiHidden/>
    <w:unhideWhenUsed/>
    <w:rPr>
      <w:color w:val="800080"/>
      <w:u w:val="single"/>
    </w:rPr>
  </w:style>
  <w:style w:type="character" w:customStyle="1" w:styleId="Titolo1Carattere">
    <w:name w:val="Titolo 1 Carattere"/>
    <w:link w:val="Titolo1"/>
    <w:locked/>
    <w:rPr>
      <w:rFonts w:ascii="Cambria" w:eastAsia="Times New Roman" w:hAnsi="Cambria" w:cs="Times New Roman" w:hint="default"/>
      <w:b/>
      <w:bCs/>
      <w:color w:val="365F91"/>
      <w:sz w:val="28"/>
      <w:szCs w:val="28"/>
      <w:lang w:eastAsia="ar-SA"/>
    </w:rPr>
  </w:style>
  <w:style w:type="character" w:customStyle="1" w:styleId="Titolo2Carattere">
    <w:name w:val="Titolo 2 Carattere"/>
    <w:link w:val="Titolo2"/>
    <w:locked/>
    <w:rPr>
      <w:rFonts w:ascii="Cambria" w:eastAsia="Times New Roman" w:hAnsi="Cambria" w:cs="Times New Roman" w:hint="default"/>
      <w:b/>
      <w:bCs/>
      <w:color w:val="4F81BD"/>
      <w:sz w:val="26"/>
      <w:szCs w:val="26"/>
      <w:lang w:eastAsia="ar-SA"/>
    </w:rPr>
  </w:style>
  <w:style w:type="character" w:customStyle="1" w:styleId="Titolo3Carattere">
    <w:name w:val="Titolo 3 Carattere"/>
    <w:link w:val="Titolo3"/>
    <w:locked/>
    <w:rPr>
      <w:rFonts w:ascii="Cambria" w:eastAsia="Times New Roman" w:hAnsi="Cambria" w:cs="Times New Roman" w:hint="default"/>
      <w:b/>
      <w:bCs/>
      <w:color w:val="4F81BD"/>
      <w:sz w:val="24"/>
      <w:szCs w:val="24"/>
      <w:lang w:eastAsia="ar-SA"/>
    </w:rPr>
  </w:style>
  <w:style w:type="character" w:customStyle="1" w:styleId="Titolo4Carattere">
    <w:name w:val="Titolo 4 Carattere"/>
    <w:link w:val="Titolo4"/>
    <w:locked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eastAsia="ar-SA"/>
    </w:rPr>
  </w:style>
  <w:style w:type="character" w:customStyle="1" w:styleId="Titolo5Carattere">
    <w:name w:val="Titolo 5 Carattere"/>
    <w:link w:val="Titolo5"/>
    <w:locked/>
    <w:rPr>
      <w:rFonts w:ascii="Cambria" w:eastAsia="Times New Roman" w:hAnsi="Cambria" w:cs="Times New Roman" w:hint="default"/>
      <w:color w:val="243F60"/>
      <w:sz w:val="24"/>
      <w:szCs w:val="24"/>
      <w:lang w:eastAsia="ar-SA"/>
    </w:rPr>
  </w:style>
  <w:style w:type="character" w:customStyle="1" w:styleId="Titolo6Carattere">
    <w:name w:val="Titolo 6 Carattere"/>
    <w:link w:val="Titolo6"/>
    <w:locked/>
    <w:rPr>
      <w:rFonts w:ascii="Cambria" w:eastAsia="Times New Roman" w:hAnsi="Cambria" w:cs="Times New Roman" w:hint="default"/>
      <w:i/>
      <w:iCs/>
      <w:color w:val="243F60"/>
      <w:sz w:val="24"/>
      <w:szCs w:val="24"/>
      <w:lang w:eastAsia="ar-SA"/>
    </w:rPr>
  </w:style>
  <w:style w:type="paragraph" w:customStyle="1" w:styleId="msonormal0">
    <w:name w:val="msonormal"/>
    <w:basedOn w:val="Normale"/>
    <w:semiHidden/>
    <w:pPr>
      <w:spacing w:before="280" w:after="280"/>
    </w:pPr>
  </w:style>
  <w:style w:type="paragraph" w:styleId="NormaleWeb">
    <w:name w:val="Normal (Web)"/>
    <w:basedOn w:val="Normale"/>
    <w:uiPriority w:val="99"/>
    <w:semiHidden/>
    <w:unhideWhenUsed/>
    <w:pPr>
      <w:spacing w:before="280" w:after="280"/>
    </w:pPr>
  </w:style>
  <w:style w:type="character" w:customStyle="1" w:styleId="Titolo7Carattere">
    <w:name w:val="Titolo 7 Carattere"/>
    <w:link w:val="Titolo7"/>
    <w:semiHidden/>
    <w:locked/>
    <w:rPr>
      <w:rFonts w:ascii="Cambria" w:eastAsia="Times New Roman" w:hAnsi="Cambria" w:cs="Times New Roman" w:hint="default"/>
      <w:i/>
      <w:iCs/>
      <w:color w:val="404040"/>
      <w:sz w:val="24"/>
      <w:szCs w:val="24"/>
      <w:lang w:eastAsia="ar-SA"/>
    </w:rPr>
  </w:style>
  <w:style w:type="character" w:customStyle="1" w:styleId="Titolo8Carattere">
    <w:name w:val="Titolo 8 Carattere"/>
    <w:link w:val="Titolo8"/>
    <w:semiHidden/>
    <w:locked/>
    <w:rPr>
      <w:rFonts w:ascii="Cambria" w:eastAsia="Times New Roman" w:hAnsi="Cambria" w:cs="Times New Roman" w:hint="default"/>
      <w:color w:val="404040"/>
      <w:lang w:eastAsia="ar-SA"/>
    </w:rPr>
  </w:style>
  <w:style w:type="character" w:customStyle="1" w:styleId="Titolo9Carattere">
    <w:name w:val="Titolo 9 Carattere"/>
    <w:link w:val="Titolo9"/>
    <w:semiHidden/>
    <w:locked/>
    <w:rPr>
      <w:rFonts w:ascii="Cambria" w:eastAsia="Times New Roman" w:hAnsi="Cambria" w:cs="Times New Roman" w:hint="default"/>
      <w:i/>
      <w:iCs/>
      <w:color w:val="404040"/>
      <w:lang w:eastAsia="ar-SA"/>
    </w:rPr>
  </w:style>
  <w:style w:type="paragraph" w:styleId="Testonotaapidipagina">
    <w:name w:val="footnote text"/>
    <w:basedOn w:val="Normale"/>
    <w:link w:val="TestonotaapidipaginaCarattere"/>
    <w:semiHidden/>
    <w:unhideWhenUsed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semiHidden/>
    <w:locked/>
    <w:rPr>
      <w:lang w:eastAsia="ar-SA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locked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locked/>
    <w:rPr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semiHidden/>
    <w:unhideWhenUsed/>
    <w:rPr>
      <w:sz w:val="20"/>
      <w:szCs w:val="20"/>
      <w:lang w:val="x-none"/>
    </w:rPr>
  </w:style>
  <w:style w:type="character" w:customStyle="1" w:styleId="TestonotadichiusuraCarattere">
    <w:name w:val="Testo nota di chiusura Carattere"/>
    <w:link w:val="Testonotadichiusura"/>
    <w:semiHidden/>
    <w:locked/>
    <w:rPr>
      <w:lang w:eastAsia="ar-SA"/>
    </w:rPr>
  </w:style>
  <w:style w:type="paragraph" w:styleId="Corpotesto">
    <w:name w:val="Body Text"/>
    <w:basedOn w:val="Normale"/>
    <w:link w:val="CorpotestoCarattere1"/>
    <w:semiHidden/>
    <w:unhideWhenUsed/>
    <w:rPr>
      <w:lang w:val="x-none"/>
    </w:rPr>
  </w:style>
  <w:style w:type="character" w:customStyle="1" w:styleId="CorpotestoCarattere">
    <w:name w:val="Corpo testo Carattere"/>
    <w:semiHidden/>
    <w:locked/>
    <w:rPr>
      <w:sz w:val="24"/>
      <w:szCs w:val="24"/>
      <w:lang w:eastAsia="ar-SA"/>
    </w:rPr>
  </w:style>
  <w:style w:type="paragraph" w:styleId="Elenco">
    <w:name w:val="List"/>
    <w:basedOn w:val="Corpotesto"/>
    <w:semiHidden/>
    <w:unhideWhenUsed/>
    <w:pPr>
      <w:overflowPunct w:val="0"/>
      <w:autoSpaceDE w:val="0"/>
    </w:pPr>
    <w:rPr>
      <w:rFonts w:cs="Tahoma"/>
      <w:b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semiHidden/>
    <w:qFormat/>
    <w:rPr>
      <w:rFonts w:ascii="Cambria" w:hAnsi="Cambria"/>
      <w:i/>
      <w:iCs/>
      <w:color w:val="4F81BD"/>
      <w:spacing w:val="15"/>
      <w:lang w:val="x-none"/>
    </w:rPr>
  </w:style>
  <w:style w:type="character" w:customStyle="1" w:styleId="SottotitoloCarattere">
    <w:name w:val="Sottotitolo Carattere"/>
    <w:link w:val="Sottotitolo"/>
    <w:locked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semiHidden/>
    <w:qFormat/>
    <w:pPr>
      <w:overflowPunct w:val="0"/>
      <w:autoSpaceDE w:val="0"/>
      <w:jc w:val="center"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oloCarattere">
    <w:name w:val="Titolo Carattere"/>
    <w:link w:val="Titolo"/>
    <w:locked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paragraph" w:styleId="Rientrocorpodeltesto">
    <w:name w:val="Body Text Indent"/>
    <w:basedOn w:val="Normale"/>
    <w:link w:val="RientrocorpodeltestoCarattere"/>
    <w:semiHidden/>
    <w:unhideWhenUsed/>
    <w:pPr>
      <w:ind w:left="227"/>
    </w:pPr>
    <w:rPr>
      <w:lang w:val="x-none"/>
    </w:rPr>
  </w:style>
  <w:style w:type="character" w:customStyle="1" w:styleId="RientrocorpodeltestoCarattere">
    <w:name w:val="Rientro corpo del testo Carattere"/>
    <w:link w:val="Rientrocorpodeltesto"/>
    <w:semiHidden/>
    <w:locked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locked/>
    <w:rPr>
      <w:rFonts w:ascii="Tahoma" w:hAnsi="Tahoma" w:cs="Tahoma" w:hint="default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semiHidden/>
    <w:qFormat/>
    <w:pPr>
      <w:ind w:left="720"/>
      <w:contextualSpacing/>
    </w:pPr>
  </w:style>
  <w:style w:type="paragraph" w:customStyle="1" w:styleId="Intestazione1">
    <w:name w:val="Intestazione1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next w:val="Normale"/>
    <w:semiHidden/>
    <w:pPr>
      <w:spacing w:line="360" w:lineRule="auto"/>
      <w:jc w:val="center"/>
    </w:pPr>
    <w:rPr>
      <w:rFonts w:ascii="Tahoma" w:hAnsi="Tahoma" w:cs="Tahoma"/>
      <w:sz w:val="22"/>
      <w:u w:val="single"/>
    </w:rPr>
  </w:style>
  <w:style w:type="paragraph" w:customStyle="1" w:styleId="Indice">
    <w:name w:val="Indice"/>
    <w:basedOn w:val="Normale"/>
    <w:semiHidden/>
    <w:pPr>
      <w:suppressLineNumbers/>
    </w:pPr>
    <w:rPr>
      <w:rFonts w:cs="Tahoma"/>
    </w:rPr>
  </w:style>
  <w:style w:type="paragraph" w:customStyle="1" w:styleId="regolamento">
    <w:name w:val="regolamento"/>
    <w:basedOn w:val="Normale"/>
    <w:semiHidden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2">
    <w:name w:val="regolamento_2"/>
    <w:basedOn w:val="regolamento"/>
    <w:next w:val="regolamento"/>
    <w:semiHidden/>
    <w:pPr>
      <w:ind w:left="568"/>
    </w:pPr>
  </w:style>
  <w:style w:type="paragraph" w:customStyle="1" w:styleId="regolamento3">
    <w:name w:val="regolamento_3"/>
    <w:basedOn w:val="regolamento2"/>
    <w:next w:val="regolamento"/>
    <w:semiHidden/>
    <w:pPr>
      <w:ind w:left="851"/>
    </w:pPr>
  </w:style>
  <w:style w:type="paragraph" w:customStyle="1" w:styleId="Rientrocorpodeltesto21">
    <w:name w:val="Rientro corpo del testo 21"/>
    <w:basedOn w:val="Normale"/>
    <w:semiHidden/>
    <w:pPr>
      <w:tabs>
        <w:tab w:val="left" w:pos="1068"/>
      </w:tabs>
      <w:ind w:left="720"/>
      <w:jc w:val="both"/>
    </w:pPr>
  </w:style>
  <w:style w:type="paragraph" w:customStyle="1" w:styleId="Rientrocorpodeltesto31">
    <w:name w:val="Rientro corpo del testo 31"/>
    <w:basedOn w:val="Normale"/>
    <w:semiHidden/>
    <w:pPr>
      <w:ind w:left="1080"/>
      <w:jc w:val="both"/>
    </w:pPr>
  </w:style>
  <w:style w:type="paragraph" w:customStyle="1" w:styleId="centrato">
    <w:name w:val="centrato"/>
    <w:basedOn w:val="Titolo4"/>
    <w:semiHidden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b w:val="0"/>
      <w:i w:val="0"/>
      <w:kern w:val="2"/>
      <w:szCs w:val="20"/>
      <w:lang w:val="de-DE"/>
    </w:rPr>
  </w:style>
  <w:style w:type="paragraph" w:customStyle="1" w:styleId="sche3">
    <w:name w:val="sche_3"/>
    <w:semiHidden/>
    <w:pPr>
      <w:widowControl w:val="0"/>
      <w:suppressAutoHyphens/>
      <w:overflowPunct w:val="0"/>
      <w:autoSpaceDE w:val="0"/>
      <w:jc w:val="both"/>
    </w:pPr>
    <w:rPr>
      <w:lang w:val="en-US" w:eastAsia="ar-SA"/>
    </w:rPr>
  </w:style>
  <w:style w:type="paragraph" w:customStyle="1" w:styleId="sche22">
    <w:name w:val="sche2_2"/>
    <w:semiHidden/>
    <w:pPr>
      <w:widowControl w:val="0"/>
      <w:suppressAutoHyphens/>
      <w:overflowPunct w:val="0"/>
      <w:autoSpaceDE w:val="0"/>
      <w:jc w:val="right"/>
    </w:pPr>
    <w:rPr>
      <w:lang w:val="en-US" w:eastAsia="ar-SA"/>
    </w:rPr>
  </w:style>
  <w:style w:type="paragraph" w:customStyle="1" w:styleId="sche23">
    <w:name w:val="sche2_3"/>
    <w:semiHidden/>
    <w:pPr>
      <w:widowControl w:val="0"/>
      <w:suppressAutoHyphens/>
      <w:overflowPunct w:val="0"/>
      <w:autoSpaceDE w:val="0"/>
      <w:jc w:val="right"/>
    </w:pPr>
    <w:rPr>
      <w:lang w:val="en-US" w:eastAsia="ar-SA"/>
    </w:rPr>
  </w:style>
  <w:style w:type="paragraph" w:customStyle="1" w:styleId="Corpodeltesto21">
    <w:name w:val="Corpo del testo 21"/>
    <w:basedOn w:val="Normale"/>
    <w:semiHidden/>
    <w:pPr>
      <w:jc w:val="both"/>
    </w:pPr>
  </w:style>
  <w:style w:type="paragraph" w:customStyle="1" w:styleId="sche4">
    <w:name w:val="sche_4"/>
    <w:semiHidden/>
    <w:pPr>
      <w:widowControl w:val="0"/>
      <w:suppressAutoHyphens/>
      <w:jc w:val="both"/>
    </w:pPr>
    <w:rPr>
      <w:lang w:val="en-US" w:eastAsia="ar-SA"/>
    </w:rPr>
  </w:style>
  <w:style w:type="paragraph" w:customStyle="1" w:styleId="Corpodeltesto31">
    <w:name w:val="Corpo del testo 31"/>
    <w:basedOn w:val="Normale"/>
    <w:semiHidden/>
    <w:pPr>
      <w:spacing w:line="259" w:lineRule="atLeast"/>
      <w:jc w:val="both"/>
    </w:pPr>
    <w:rPr>
      <w:b/>
      <w:bCs/>
    </w:rPr>
  </w:style>
  <w:style w:type="paragraph" w:customStyle="1" w:styleId="Testodelblocco1">
    <w:name w:val="Testo del blocco1"/>
    <w:basedOn w:val="Normale"/>
    <w:semiHidden/>
    <w:pPr>
      <w:tabs>
        <w:tab w:val="right" w:pos="9214"/>
      </w:tabs>
      <w:ind w:left="71" w:right="2" w:hanging="71"/>
    </w:pPr>
    <w:rPr>
      <w:rFonts w:ascii="Arial" w:hAnsi="Arial" w:cs="Arial"/>
      <w:i/>
      <w:iCs/>
      <w:spacing w:val="-6"/>
      <w:sz w:val="22"/>
      <w:szCs w:val="22"/>
    </w:rPr>
  </w:style>
  <w:style w:type="paragraph" w:customStyle="1" w:styleId="uso-bollo">
    <w:name w:val="uso-bollo"/>
    <w:basedOn w:val="Normale"/>
    <w:semiHidden/>
    <w:pPr>
      <w:widowControl w:val="0"/>
      <w:spacing w:line="480" w:lineRule="auto"/>
    </w:pPr>
    <w:rPr>
      <w:sz w:val="20"/>
      <w:szCs w:val="20"/>
    </w:rPr>
  </w:style>
  <w:style w:type="paragraph" w:customStyle="1" w:styleId="WW-Standard">
    <w:name w:val="WW-Standard"/>
    <w:basedOn w:val="Normale"/>
    <w:semiHidden/>
    <w:rPr>
      <w:sz w:val="20"/>
      <w:szCs w:val="20"/>
    </w:rPr>
  </w:style>
  <w:style w:type="paragraph" w:customStyle="1" w:styleId="Testocommento1">
    <w:name w:val="Testo commento1"/>
    <w:basedOn w:val="Normale"/>
    <w:semiHidden/>
    <w:rPr>
      <w:sz w:val="20"/>
      <w:szCs w:val="20"/>
    </w:rPr>
  </w:style>
  <w:style w:type="paragraph" w:customStyle="1" w:styleId="Pidipagina2">
    <w:name w:val="Piè di pagina 2"/>
    <w:basedOn w:val="Pidipagina"/>
    <w:semiHidden/>
    <w:pPr>
      <w:tabs>
        <w:tab w:val="left" w:pos="1418"/>
      </w:tabs>
      <w:jc w:val="both"/>
    </w:pPr>
    <w:rPr>
      <w:rFonts w:ascii="Arial" w:hAnsi="Arial"/>
      <w:color w:val="0000FF"/>
      <w:sz w:val="18"/>
      <w:szCs w:val="20"/>
    </w:rPr>
  </w:style>
  <w:style w:type="paragraph" w:customStyle="1" w:styleId="Rub3">
    <w:name w:val="Rub3"/>
    <w:basedOn w:val="Normale"/>
    <w:next w:val="Normale"/>
    <w:semiHidden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Normale"/>
    <w:next w:val="Normale"/>
    <w:semiHidden/>
    <w:pPr>
      <w:tabs>
        <w:tab w:val="left" w:pos="709"/>
      </w:tabs>
      <w:jc w:val="both"/>
    </w:pPr>
    <w:rPr>
      <w:i/>
      <w:sz w:val="20"/>
      <w:szCs w:val="20"/>
    </w:rPr>
  </w:style>
  <w:style w:type="paragraph" w:customStyle="1" w:styleId="Contenutotabella">
    <w:name w:val="Contenuto tabella"/>
    <w:basedOn w:val="Normale"/>
    <w:semiHidden/>
    <w:pPr>
      <w:suppressLineNumbers/>
    </w:pPr>
  </w:style>
  <w:style w:type="paragraph" w:customStyle="1" w:styleId="Intestazionetabella">
    <w:name w:val="Intestazione tabella"/>
    <w:basedOn w:val="Contenutotabella"/>
    <w:semiHidden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semiHidden/>
    <w:pPr>
      <w:overflowPunct w:val="0"/>
      <w:autoSpaceDE w:val="0"/>
    </w:pPr>
    <w:rPr>
      <w:b/>
      <w:sz w:val="20"/>
      <w:szCs w:val="20"/>
    </w:rPr>
  </w:style>
  <w:style w:type="paragraph" w:customStyle="1" w:styleId="Testo">
    <w:name w:val="Testo"/>
    <w:basedOn w:val="Normale"/>
    <w:semiHidden/>
    <w:pPr>
      <w:widowControl w:val="0"/>
      <w:suppressAutoHyphens w:val="0"/>
      <w:spacing w:before="120"/>
      <w:ind w:firstLine="567"/>
      <w:jc w:val="both"/>
    </w:pPr>
    <w:rPr>
      <w:rFonts w:ascii="Abadi MT Condensed Light" w:hAnsi="Abadi MT Condensed Light"/>
      <w:sz w:val="22"/>
      <w:szCs w:val="20"/>
      <w:lang w:eastAsia="it-IT"/>
    </w:rPr>
  </w:style>
  <w:style w:type="paragraph" w:customStyle="1" w:styleId="Oggetto">
    <w:name w:val="Oggetto"/>
    <w:basedOn w:val="Normale"/>
    <w:semiHidden/>
    <w:pPr>
      <w:widowControl w:val="0"/>
      <w:suppressAutoHyphens w:val="0"/>
      <w:spacing w:before="120"/>
      <w:ind w:left="1134" w:hanging="1134"/>
      <w:jc w:val="both"/>
    </w:pPr>
    <w:rPr>
      <w:rFonts w:ascii="Abadi MT Condensed Light" w:hAnsi="Abadi MT Condensed Light"/>
      <w:b/>
      <w:sz w:val="28"/>
      <w:szCs w:val="20"/>
      <w:lang w:eastAsia="it-IT"/>
    </w:rPr>
  </w:style>
  <w:style w:type="paragraph" w:customStyle="1" w:styleId="msonormalcxspmedio">
    <w:name w:val="msonormalcxspmedio"/>
    <w:basedOn w:val="Normale"/>
    <w:semiHidden/>
    <w:pPr>
      <w:spacing w:before="280" w:after="280"/>
    </w:pPr>
  </w:style>
  <w:style w:type="character" w:customStyle="1" w:styleId="CorpotestoCarattere1">
    <w:name w:val="Corpo testo Carattere1"/>
    <w:link w:val="Corpotesto"/>
    <w:locked/>
    <w:rPr>
      <w:sz w:val="24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color w:val="auto"/>
    </w:rPr>
  </w:style>
  <w:style w:type="character" w:customStyle="1" w:styleId="WW8Num2z0">
    <w:name w:val="WW8Num2z0"/>
    <w:rPr>
      <w:b/>
      <w:bCs w:val="0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paragraph" w:customStyle="1" w:styleId="Default">
    <w:name w:val="Default"/>
    <w:rsid w:val="009C4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04A2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CB1F4C"/>
    <w:rPr>
      <w:i/>
      <w:iCs/>
    </w:rPr>
  </w:style>
  <w:style w:type="paragraph" w:customStyle="1" w:styleId="Standard">
    <w:name w:val="Standard"/>
    <w:rsid w:val="006321EF"/>
    <w:pPr>
      <w:suppressAutoHyphens/>
      <w:autoSpaceDN w:val="0"/>
      <w:textAlignment w:val="baseline"/>
    </w:pPr>
    <w:rPr>
      <w:rFonts w:ascii="Open Sans" w:eastAsia="NSimSun" w:hAnsi="Open Sans" w:cs="Lucida Sans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6321EF"/>
    <w:pPr>
      <w:spacing w:after="140" w:line="276" w:lineRule="auto"/>
    </w:pPr>
  </w:style>
  <w:style w:type="paragraph" w:customStyle="1" w:styleId="TableContents">
    <w:name w:val="Table Contents"/>
    <w:basedOn w:val="Standard"/>
    <w:rsid w:val="006321EF"/>
    <w:pPr>
      <w:widowControl w:val="0"/>
      <w:suppressLineNumbers/>
    </w:pPr>
  </w:style>
  <w:style w:type="character" w:styleId="Enfasigrassetto">
    <w:name w:val="Strong"/>
    <w:basedOn w:val="Carpredefinitoparagrafo"/>
    <w:uiPriority w:val="22"/>
    <w:qFormat/>
    <w:rsid w:val="00AA0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hyperlink" Target="mailto:privacy@comune.i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rotocollo.comune.iglesias@pec.it" TargetMode="External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hyperlink" Target="mailto:protocollo.comune.iglesias@pec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comune.iglesias.ca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ontrol" Target="activeX/activeX1.xml"/><Relationship Id="rId22" Type="http://schemas.openxmlformats.org/officeDocument/2006/relationships/hyperlink" Target="mailto:privacy@pec.comu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%20-%20MODELLI\9%20Modelli_EDILIZIA-URBANISTICA\Richiesta_Chiarimenti_ADIS_PAI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1727-5835-4F45-B25B-0CE669B0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Richiesta_Chiarimenti_ADIS_PAI</Template>
  <TotalTime>101</TotalTime>
  <Pages>6</Pages>
  <Words>952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2006_Lavori</vt:lpstr>
    </vt:vector>
  </TitlesOfParts>
  <Company>Comune</Company>
  <LinksUpToDate>false</LinksUpToDate>
  <CharactersWithSpaces>7781</CharactersWithSpaces>
  <SharedDoc>false</SharedDoc>
  <HLinks>
    <vt:vector size="12" baseType="variant">
      <vt:variant>
        <vt:i4>458822</vt:i4>
      </vt:variant>
      <vt:variant>
        <vt:i4>3</vt:i4>
      </vt:variant>
      <vt:variant>
        <vt:i4>0</vt:i4>
      </vt:variant>
      <vt:variant>
        <vt:i4>5</vt:i4>
      </vt:variant>
      <vt:variant>
        <vt:lpwstr>http://app.comune.iglesias.ca.it/download1/SUAPE-EDILIZIA/Consegna_Reticolo_finito.zip</vt:lpwstr>
      </vt:variant>
      <vt:variant>
        <vt:lpwstr/>
      </vt:variant>
      <vt:variant>
        <vt:i4>1310779</vt:i4>
      </vt:variant>
      <vt:variant>
        <vt:i4>0</vt:i4>
      </vt:variant>
      <vt:variant>
        <vt:i4>0</vt:i4>
      </vt:variant>
      <vt:variant>
        <vt:i4>5</vt:i4>
      </vt:variant>
      <vt:variant>
        <vt:lpwstr>mailto:pres.ab.distrettoidrografico@pec.regione.sardegna.it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2006_Lavori</dc:title>
  <dc:subject>Attestazione sopralluogo</dc:subject>
  <dc:creator>Fabrizio Mura</dc:creator>
  <cp:keywords/>
  <dc:description/>
  <cp:lastModifiedBy>Claudia Paderi</cp:lastModifiedBy>
  <cp:revision>26</cp:revision>
  <cp:lastPrinted>2026-02-12T09:34:00Z</cp:lastPrinted>
  <dcterms:created xsi:type="dcterms:W3CDTF">2026-03-16T08:16:00Z</dcterms:created>
  <dcterms:modified xsi:type="dcterms:W3CDTF">2026-08-20T09:56:00Z</dcterms:modified>
</cp:coreProperties>
</file>